
<file path=[Content_Types].xml><?xml version="1.0" encoding="utf-8"?>
<Types xmlns="http://schemas.openxmlformats.org/package/2006/content-types"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60B6" w:rsidRDefault="007260B6" w:rsidP="007260B6">
      <w:pPr>
        <w:jc w:val="right"/>
        <w:rPr>
          <w:rStyle w:val="Riferimentointenso"/>
        </w:rPr>
      </w:pPr>
      <w:r>
        <w:rPr>
          <w:rStyle w:val="Riferimentointenso"/>
        </w:rPr>
        <w:t xml:space="preserve">MOD- </w:t>
      </w:r>
      <w:r w:rsidR="003B3F04">
        <w:rPr>
          <w:rStyle w:val="Riferimentointenso"/>
        </w:rPr>
        <w:t>22</w:t>
      </w:r>
    </w:p>
    <w:p w:rsidR="007260B6" w:rsidRPr="00605D98" w:rsidRDefault="007260B6" w:rsidP="007260B6">
      <w:pPr>
        <w:pStyle w:val="Intestazione"/>
        <w:tabs>
          <w:tab w:val="clear" w:pos="9638"/>
        </w:tabs>
        <w:spacing w:line="276" w:lineRule="auto"/>
        <w:ind w:right="-427"/>
        <w:jc w:val="center"/>
        <w:rPr>
          <w:rFonts w:ascii="Helvetica" w:hAnsi="Helvetica"/>
          <w:i/>
          <w:color w:val="244061"/>
          <w:sz w:val="36"/>
          <w:szCs w:val="36"/>
        </w:rPr>
      </w:pPr>
      <w:r>
        <w:rPr>
          <w:rFonts w:ascii="Helvetica" w:hAnsi="Helvetica"/>
          <w:i/>
          <w:noProof/>
          <w:color w:val="244061"/>
          <w:sz w:val="36"/>
          <w:szCs w:val="36"/>
          <w:lang w:eastAsia="it-IT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-139065</wp:posOffset>
            </wp:positionH>
            <wp:positionV relativeFrom="paragraph">
              <wp:posOffset>20955</wp:posOffset>
            </wp:positionV>
            <wp:extent cx="800100" cy="885825"/>
            <wp:effectExtent l="19050" t="0" r="0" b="0"/>
            <wp:wrapNone/>
            <wp:docPr id="2" name="Immagine 1" descr="http://www.comunitazione.it/img/216/zarcocar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http://www.comunitazione.it/img/216/zarcocarta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05D98">
        <w:rPr>
          <w:rFonts w:ascii="Helvetica" w:hAnsi="Helvetica"/>
          <w:i/>
          <w:color w:val="244061"/>
          <w:sz w:val="36"/>
          <w:szCs w:val="36"/>
        </w:rPr>
        <w:t>Università degli Studi “Gabriele d’Annunzio”</w:t>
      </w:r>
    </w:p>
    <w:p w:rsidR="007260B6" w:rsidRPr="00605D98" w:rsidRDefault="007260B6" w:rsidP="007260B6">
      <w:pPr>
        <w:pStyle w:val="Intestazione"/>
        <w:tabs>
          <w:tab w:val="clear" w:pos="9638"/>
        </w:tabs>
        <w:spacing w:after="120"/>
        <w:ind w:right="-427"/>
        <w:jc w:val="center"/>
        <w:rPr>
          <w:rFonts w:ascii="Helvetica" w:hAnsi="Helvetica" w:cs="Arial"/>
          <w:color w:val="244061"/>
          <w:sz w:val="28"/>
          <w:szCs w:val="28"/>
        </w:rPr>
      </w:pPr>
      <w:r w:rsidRPr="00605D98">
        <w:rPr>
          <w:rFonts w:ascii="Helvetica" w:hAnsi="Helvetica" w:cs="Arial"/>
          <w:color w:val="244061"/>
          <w:sz w:val="28"/>
          <w:szCs w:val="28"/>
        </w:rPr>
        <w:t>CHIETI – PESCARA</w:t>
      </w:r>
    </w:p>
    <w:p w:rsidR="007260B6" w:rsidRPr="00B44D57" w:rsidRDefault="007260B6" w:rsidP="007260B6">
      <w:pPr>
        <w:pStyle w:val="Intestazione"/>
        <w:tabs>
          <w:tab w:val="clear" w:pos="9638"/>
        </w:tabs>
        <w:ind w:right="-427"/>
        <w:jc w:val="center"/>
        <w:rPr>
          <w:rFonts w:ascii="Helvetica" w:hAnsi="Helvetica"/>
          <w:b/>
          <w:color w:val="244061"/>
        </w:rPr>
      </w:pPr>
      <w:r w:rsidRPr="00B44D57">
        <w:rPr>
          <w:rFonts w:ascii="Helvetica" w:hAnsi="Helvetica"/>
          <w:b/>
          <w:color w:val="244061"/>
        </w:rPr>
        <w:t xml:space="preserve">DIPARTIMENTO </w:t>
      </w:r>
      <w:proofErr w:type="spellStart"/>
      <w:r w:rsidRPr="00B44D57">
        <w:rPr>
          <w:rFonts w:ascii="Helvetica" w:hAnsi="Helvetica"/>
          <w:b/>
          <w:color w:val="244061"/>
        </w:rPr>
        <w:t>DI</w:t>
      </w:r>
      <w:proofErr w:type="spellEnd"/>
      <w:r w:rsidRPr="00B44D57">
        <w:rPr>
          <w:rFonts w:ascii="Helvetica" w:hAnsi="Helvetica"/>
          <w:b/>
          <w:color w:val="244061"/>
        </w:rPr>
        <w:t xml:space="preserve"> INGEGNERIA E GEOLOGIA</w:t>
      </w:r>
    </w:p>
    <w:p w:rsidR="007260B6" w:rsidRPr="00AD2F92" w:rsidRDefault="007260B6" w:rsidP="007260B6">
      <w:pPr>
        <w:pStyle w:val="Intestazione"/>
        <w:tabs>
          <w:tab w:val="clear" w:pos="9638"/>
        </w:tabs>
        <w:ind w:right="-568"/>
        <w:jc w:val="center"/>
        <w:rPr>
          <w:rFonts w:ascii="Helvetica" w:hAnsi="Helvetica"/>
          <w:color w:val="244061"/>
          <w:sz w:val="20"/>
          <w:szCs w:val="20"/>
        </w:rPr>
      </w:pPr>
      <w:r w:rsidRPr="00AD2F92">
        <w:rPr>
          <w:rFonts w:ascii="Helvetica" w:hAnsi="Helvetica"/>
          <w:color w:val="244061"/>
          <w:sz w:val="20"/>
          <w:szCs w:val="20"/>
        </w:rPr>
        <w:t xml:space="preserve">Corso di Laurea </w:t>
      </w:r>
      <w:sdt>
        <w:sdtPr>
          <w:rPr>
            <w:rFonts w:ascii="Helvetica" w:hAnsi="Helvetica"/>
            <w:color w:val="244061"/>
            <w:sz w:val="20"/>
            <w:szCs w:val="20"/>
          </w:rPr>
          <w:id w:val="261297861"/>
          <w:placeholder>
            <w:docPart w:val="3BCE8A6C1D2944ADA4D824CE064963C0"/>
          </w:placeholder>
          <w:showingPlcHdr/>
          <w:dropDownList>
            <w:listItem w:value="Scegliere un elemento."/>
            <w:listItem w:displayText="in SCIENZE GEOLOGICHE (L-34)" w:value="in SCIENZE GEOLOGICHE (L-34)"/>
            <w:listItem w:displayText="Magistrale in SCIENZE E TECNOLOGIE GEOLOGICHE (LM-74)" w:value="Magistrale in SCIENZE E TECNOLOGIE GEOLOGICHE (LM-74)"/>
            <w:listItem w:displayText="in INGEGNERIA DELLE COSTRUZIONI L-23" w:value="in INGEGNERIA DELLE COSTRUZIONI L-23"/>
            <w:listItem w:displayText="Magistrale in INGEGNERIA DELLE COSTRUZIONI (LM-24)" w:value="Magistrale in INGEGNERIA DELLE COSTRUZIONI (LM-24)"/>
          </w:dropDownList>
        </w:sdtPr>
        <w:sdtContent>
          <w:r>
            <w:rPr>
              <w:rStyle w:val="Testosegnaposto"/>
            </w:rPr>
            <w:t>_______________________</w:t>
          </w:r>
        </w:sdtContent>
      </w:sdt>
    </w:p>
    <w:p w:rsidR="007260B6" w:rsidRDefault="007260B6" w:rsidP="0008738E">
      <w:pPr>
        <w:jc w:val="center"/>
      </w:pPr>
    </w:p>
    <w:p w:rsidR="003B3F04" w:rsidRPr="007A2947" w:rsidRDefault="003B3F04" w:rsidP="007A2947">
      <w:pPr>
        <w:jc w:val="center"/>
        <w:rPr>
          <w:b/>
          <w:sz w:val="28"/>
          <w:szCs w:val="28"/>
        </w:rPr>
      </w:pPr>
      <w:r w:rsidRPr="007A2947">
        <w:rPr>
          <w:b/>
          <w:sz w:val="28"/>
          <w:szCs w:val="28"/>
        </w:rPr>
        <w:t>RELAZIONE FINALE</w:t>
      </w:r>
    </w:p>
    <w:p w:rsidR="003B3F04" w:rsidRPr="007A2947" w:rsidRDefault="003B3F04" w:rsidP="003B3F04">
      <w:r w:rsidRPr="007A2947">
        <w:t xml:space="preserve">Relativa al tirocinio svolto da </w:t>
      </w:r>
      <w:sdt>
        <w:sdtPr>
          <w:id w:val="866314487"/>
          <w:placeholder>
            <w:docPart w:val="0DBC873C257F4C80B801067A5403397F"/>
          </w:placeholder>
          <w:showingPlcHdr/>
          <w:text/>
        </w:sdtPr>
        <w:sdtContent>
          <w:r w:rsidR="007A2947" w:rsidRPr="007A2947">
            <w:rPr>
              <w:rStyle w:val="Testosegnaposto"/>
              <w:sz w:val="18"/>
              <w:szCs w:val="18"/>
            </w:rPr>
            <w:t>..................................................</w:t>
          </w:r>
          <w:r w:rsidR="007A2947">
            <w:rPr>
              <w:rStyle w:val="Testosegnaposto"/>
              <w:sz w:val="18"/>
              <w:szCs w:val="18"/>
            </w:rPr>
            <w:t>....................................</w:t>
          </w:r>
          <w:r w:rsidR="007A2947" w:rsidRPr="007A2947">
            <w:rPr>
              <w:rStyle w:val="Testosegnaposto"/>
              <w:sz w:val="18"/>
              <w:szCs w:val="18"/>
            </w:rPr>
            <w:t>...................................................................</w:t>
          </w:r>
        </w:sdtContent>
      </w:sdt>
    </w:p>
    <w:p w:rsidR="003B3F04" w:rsidRPr="007A2947" w:rsidRDefault="003B3F04" w:rsidP="003B3F04">
      <w:r w:rsidRPr="007A2947">
        <w:t xml:space="preserve">Presso </w:t>
      </w:r>
      <w:r w:rsidR="007A2947">
        <w:t xml:space="preserve">la Struttura: </w:t>
      </w:r>
      <w:sdt>
        <w:sdtPr>
          <w:id w:val="866314490"/>
          <w:placeholder>
            <w:docPart w:val="029D44DBEC894E0FAE7349C7AC486C06"/>
          </w:placeholder>
          <w:showingPlcHdr/>
          <w:text/>
        </w:sdtPr>
        <w:sdtContent>
          <w:r w:rsidR="007A2947" w:rsidRPr="007A2947">
            <w:rPr>
              <w:rStyle w:val="Testosegnaposto"/>
              <w:sz w:val="18"/>
              <w:szCs w:val="18"/>
            </w:rPr>
            <w:t>..................................................</w:t>
          </w:r>
          <w:r w:rsidR="007A2947">
            <w:rPr>
              <w:rStyle w:val="Testosegnaposto"/>
              <w:sz w:val="18"/>
              <w:szCs w:val="18"/>
            </w:rPr>
            <w:t>....................................</w:t>
          </w:r>
          <w:r w:rsidR="007A2947" w:rsidRPr="007A2947">
            <w:rPr>
              <w:rStyle w:val="Testosegnaposto"/>
              <w:sz w:val="18"/>
              <w:szCs w:val="18"/>
            </w:rPr>
            <w:t>...................................................................</w:t>
          </w:r>
        </w:sdtContent>
      </w:sdt>
    </w:p>
    <w:p w:rsidR="003B3F04" w:rsidRPr="007A2947" w:rsidRDefault="003B3F04" w:rsidP="003B3F04">
      <w:r w:rsidRPr="007A2947">
        <w:t xml:space="preserve">Dal </w:t>
      </w:r>
      <w:sdt>
        <w:sdtPr>
          <w:id w:val="866314491"/>
          <w:placeholder>
            <w:docPart w:val="DefaultPlaceholder_22675705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Content>
          <w:r w:rsidR="007A2947" w:rsidRPr="00DC3741">
            <w:rPr>
              <w:rStyle w:val="Testosegnaposto"/>
              <w:sz w:val="18"/>
              <w:szCs w:val="18"/>
            </w:rPr>
            <w:t>..........</w:t>
          </w:r>
          <w:r w:rsidR="007A2947" w:rsidRPr="007A2947">
            <w:t xml:space="preserve"> </w:t>
          </w:r>
          <w:r w:rsidR="007A2947">
            <w:t>/</w:t>
          </w:r>
          <w:r w:rsidR="007A2947" w:rsidRPr="00DC3741">
            <w:rPr>
              <w:rStyle w:val="Testosegnaposto"/>
              <w:sz w:val="18"/>
              <w:szCs w:val="18"/>
            </w:rPr>
            <w:t>......................</w:t>
          </w:r>
          <w:r w:rsidR="007A2947">
            <w:t>/</w:t>
          </w:r>
          <w:r w:rsidR="007A2947" w:rsidRPr="00DC3741">
            <w:rPr>
              <w:rStyle w:val="Testosegnaposto"/>
              <w:sz w:val="18"/>
              <w:szCs w:val="18"/>
            </w:rPr>
            <w:t>........................</w:t>
          </w:r>
        </w:sdtContent>
      </w:sdt>
      <w:r w:rsidR="007A2947">
        <w:t xml:space="preserve">al </w:t>
      </w:r>
      <w:sdt>
        <w:sdtPr>
          <w:id w:val="866314494"/>
          <w:placeholder>
            <w:docPart w:val="AFCB39FE87934D2E9E058B786724A701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Content>
          <w:r w:rsidR="007A2947" w:rsidRPr="00DC3741">
            <w:rPr>
              <w:rStyle w:val="Testosegnaposto"/>
              <w:sz w:val="18"/>
              <w:szCs w:val="18"/>
            </w:rPr>
            <w:t>..........</w:t>
          </w:r>
          <w:r w:rsidR="007A2947" w:rsidRPr="007A2947">
            <w:t xml:space="preserve"> </w:t>
          </w:r>
          <w:r w:rsidR="007A2947">
            <w:t>/</w:t>
          </w:r>
          <w:r w:rsidR="007A2947" w:rsidRPr="00DC3741">
            <w:rPr>
              <w:rStyle w:val="Testosegnaposto"/>
              <w:sz w:val="18"/>
              <w:szCs w:val="18"/>
            </w:rPr>
            <w:t>......................</w:t>
          </w:r>
          <w:r w:rsidR="007A2947">
            <w:t>/</w:t>
          </w:r>
          <w:r w:rsidR="007A2947" w:rsidRPr="00DC3741">
            <w:rPr>
              <w:rStyle w:val="Testosegnaposto"/>
              <w:sz w:val="18"/>
              <w:szCs w:val="18"/>
            </w:rPr>
            <w:t>........................</w:t>
          </w:r>
        </w:sdtContent>
      </w:sdt>
    </w:p>
    <w:p w:rsidR="003B3F04" w:rsidRPr="007A2947" w:rsidRDefault="003B3F04" w:rsidP="003B3F04"/>
    <w:p w:rsidR="003B3F04" w:rsidRPr="007A2947" w:rsidRDefault="007A2947" w:rsidP="003B3F04">
      <w:r w:rsidRPr="007A2947">
        <w:t xml:space="preserve">RELAZIONE DEL TUTOR SULLE ATTIVITÀ </w:t>
      </w:r>
      <w:proofErr w:type="spellStart"/>
      <w:r w:rsidRPr="007A2947">
        <w:t>DI</w:t>
      </w:r>
      <w:proofErr w:type="spellEnd"/>
      <w:r w:rsidRPr="007A2947">
        <w:t xml:space="preserve"> TIROCINIO</w:t>
      </w:r>
    </w:p>
    <w:p w:rsidR="003B3F04" w:rsidRPr="007A2947" w:rsidRDefault="003B3F04" w:rsidP="003B3F04">
      <w:r w:rsidRPr="007A2947">
        <w:t>Valutazione sui risultati formativi raggiunti</w:t>
      </w:r>
    </w:p>
    <w:p w:rsidR="003B3F04" w:rsidRPr="007A2947" w:rsidRDefault="008A71FD" w:rsidP="00046DA3">
      <w:pPr>
        <w:spacing w:line="360" w:lineRule="auto"/>
      </w:pPr>
      <w:sdt>
        <w:sdtPr>
          <w:id w:val="866314405"/>
          <w:placeholder>
            <w:docPart w:val="C30E5E76DDF74510BCCCF9B49EDD435B"/>
          </w:placeholder>
          <w:showingPlcHdr/>
          <w:text w:multiLine="1"/>
        </w:sdtPr>
        <w:sdtContent>
          <w:r w:rsidR="007A2947" w:rsidRPr="0008738E">
            <w:rPr>
              <w:rStyle w:val="Testosegnaposto"/>
              <w:sz w:val="18"/>
              <w:szCs w:val="18"/>
            </w:rPr>
            <w:t>........................................................</w:t>
          </w:r>
          <w:r w:rsidR="007A2947">
            <w:rPr>
              <w:rStyle w:val="Testosegnaposto"/>
              <w:sz w:val="18"/>
              <w:szCs w:val="18"/>
            </w:rPr>
            <w:t>............................</w:t>
          </w:r>
          <w:r w:rsidR="007A2947" w:rsidRPr="0008738E">
            <w:rPr>
              <w:rStyle w:val="Testosegnaposto"/>
              <w:sz w:val="18"/>
              <w:szCs w:val="18"/>
            </w:rPr>
            <w:t>.........................................................................................</w:t>
          </w:r>
          <w:r w:rsidR="007A2947">
            <w:rPr>
              <w:rStyle w:val="Testosegnaposto"/>
              <w:sz w:val="18"/>
              <w:szCs w:val="18"/>
            </w:rPr>
            <w:t>............................</w:t>
          </w:r>
          <w:r w:rsidR="007A2947" w:rsidRPr="0008738E">
            <w:rPr>
              <w:rStyle w:val="Testosegnaposto"/>
              <w:sz w:val="18"/>
              <w:szCs w:val="18"/>
            </w:rPr>
            <w:t>.......................................................................................................................</w:t>
          </w:r>
          <w:r w:rsidR="007A2947">
            <w:rPr>
              <w:rStyle w:val="Testosegnaposto"/>
              <w:sz w:val="18"/>
              <w:szCs w:val="18"/>
            </w:rPr>
            <w:t>............................</w:t>
          </w:r>
          <w:r w:rsidR="007A2947" w:rsidRPr="0008738E">
            <w:rPr>
              <w:rStyle w:val="Testosegnaposto"/>
              <w:sz w:val="18"/>
              <w:szCs w:val="18"/>
            </w:rPr>
            <w:t>..................................................................</w:t>
          </w:r>
          <w:r w:rsidR="007A2947">
            <w:rPr>
              <w:rStyle w:val="Testosegnaposto"/>
              <w:sz w:val="18"/>
              <w:szCs w:val="18"/>
            </w:rPr>
            <w:t>..</w:t>
          </w:r>
          <w:r w:rsidR="007A2947" w:rsidRPr="0008738E">
            <w:rPr>
              <w:rStyle w:val="Testosegnaposto"/>
              <w:sz w:val="18"/>
              <w:szCs w:val="18"/>
            </w:rPr>
            <w:t>....</w:t>
          </w:r>
          <w:r w:rsidR="007A2947">
            <w:rPr>
              <w:rStyle w:val="Testosegnaposto"/>
              <w:sz w:val="18"/>
              <w:szCs w:val="18"/>
            </w:rPr>
            <w:t>......................................</w:t>
          </w:r>
          <w:r w:rsidR="007A2947" w:rsidRPr="0008738E">
            <w:rPr>
              <w:rStyle w:val="Testosegnaposto"/>
              <w:sz w:val="18"/>
              <w:szCs w:val="18"/>
            </w:rPr>
            <w:t>......................................................</w:t>
          </w:r>
          <w:r w:rsidR="007A2947">
            <w:rPr>
              <w:rStyle w:val="Testosegnaposto"/>
              <w:sz w:val="18"/>
              <w:szCs w:val="18"/>
            </w:rPr>
            <w:t>............................</w:t>
          </w:r>
          <w:r w:rsidR="007A2947" w:rsidRPr="0008738E">
            <w:rPr>
              <w:rStyle w:val="Testosegnaposto"/>
              <w:sz w:val="18"/>
              <w:szCs w:val="18"/>
            </w:rPr>
            <w:t>................................................................</w:t>
          </w:r>
          <w:r w:rsidR="007A2947">
            <w:rPr>
              <w:rStyle w:val="Testosegnaposto"/>
              <w:sz w:val="18"/>
              <w:szCs w:val="18"/>
            </w:rPr>
            <w:t>....................</w:t>
          </w:r>
          <w:r w:rsidR="007A2947" w:rsidRPr="0008738E">
            <w:rPr>
              <w:rStyle w:val="Testosegnaposto"/>
              <w:sz w:val="18"/>
              <w:szCs w:val="18"/>
            </w:rPr>
            <w:t>...........................</w:t>
          </w:r>
          <w:r w:rsidR="007A2947">
            <w:rPr>
              <w:rStyle w:val="Testosegnaposto"/>
              <w:sz w:val="18"/>
              <w:szCs w:val="18"/>
            </w:rPr>
            <w:t>...............</w:t>
          </w:r>
          <w:r w:rsidR="007A2947" w:rsidRPr="0008738E">
            <w:rPr>
              <w:rStyle w:val="Testosegnaposto"/>
              <w:sz w:val="18"/>
              <w:szCs w:val="18"/>
            </w:rPr>
            <w:t>......</w:t>
          </w:r>
          <w:r w:rsidR="007A2947">
            <w:rPr>
              <w:rStyle w:val="Testosegnaposto"/>
              <w:sz w:val="18"/>
              <w:szCs w:val="18"/>
            </w:rPr>
            <w:t>...........................</w:t>
          </w:r>
          <w:r w:rsidR="007A2947" w:rsidRPr="0008738E">
            <w:rPr>
              <w:rStyle w:val="Testosegnaposto"/>
              <w:sz w:val="18"/>
              <w:szCs w:val="18"/>
            </w:rPr>
            <w:t>.........................................................................................</w:t>
          </w:r>
          <w:r w:rsidR="007A2947">
            <w:rPr>
              <w:rStyle w:val="Testosegnaposto"/>
              <w:sz w:val="18"/>
              <w:szCs w:val="18"/>
            </w:rPr>
            <w:t>............................</w:t>
          </w:r>
          <w:r w:rsidR="007A2947" w:rsidRPr="0008738E">
            <w:rPr>
              <w:rStyle w:val="Testosegnaposto"/>
              <w:sz w:val="18"/>
              <w:szCs w:val="18"/>
            </w:rPr>
            <w:t>.......................................................................................................................</w:t>
          </w:r>
          <w:r w:rsidR="007A2947">
            <w:rPr>
              <w:rStyle w:val="Testosegnaposto"/>
              <w:sz w:val="18"/>
              <w:szCs w:val="18"/>
            </w:rPr>
            <w:t>............................</w:t>
          </w:r>
          <w:r w:rsidR="007A2947" w:rsidRPr="0008738E">
            <w:rPr>
              <w:rStyle w:val="Testosegnaposto"/>
              <w:sz w:val="18"/>
              <w:szCs w:val="18"/>
            </w:rPr>
            <w:t>..................................................................</w:t>
          </w:r>
          <w:r w:rsidR="007A2947">
            <w:rPr>
              <w:rStyle w:val="Testosegnaposto"/>
              <w:sz w:val="18"/>
              <w:szCs w:val="18"/>
            </w:rPr>
            <w:t>..</w:t>
          </w:r>
          <w:r w:rsidR="007A2947" w:rsidRPr="0008738E">
            <w:rPr>
              <w:rStyle w:val="Testosegnaposto"/>
              <w:sz w:val="18"/>
              <w:szCs w:val="18"/>
            </w:rPr>
            <w:t>....</w:t>
          </w:r>
          <w:r w:rsidR="007A2947">
            <w:rPr>
              <w:rStyle w:val="Testosegnaposto"/>
              <w:sz w:val="18"/>
              <w:szCs w:val="18"/>
            </w:rPr>
            <w:t>.........................................................</w:t>
          </w:r>
          <w:r w:rsidR="007A2947" w:rsidRPr="0008738E">
            <w:rPr>
              <w:rStyle w:val="Testosegnaposto"/>
              <w:sz w:val="18"/>
              <w:szCs w:val="18"/>
            </w:rPr>
            <w:t>....</w:t>
          </w:r>
          <w:r w:rsidR="007A2947">
            <w:rPr>
              <w:rStyle w:val="Testosegnaposto"/>
              <w:sz w:val="18"/>
              <w:szCs w:val="18"/>
            </w:rPr>
            <w:t>...............</w:t>
          </w:r>
          <w:r w:rsidR="007A2947" w:rsidRPr="0008738E">
            <w:rPr>
              <w:rStyle w:val="Testosegnaposto"/>
              <w:sz w:val="18"/>
              <w:szCs w:val="18"/>
            </w:rPr>
            <w:t>....</w:t>
          </w:r>
          <w:r w:rsidR="007A2947">
            <w:rPr>
              <w:rStyle w:val="Testosegnaposto"/>
              <w:sz w:val="18"/>
              <w:szCs w:val="18"/>
            </w:rPr>
            <w:t>.................</w:t>
          </w:r>
          <w:r w:rsidR="007A2947" w:rsidRPr="0008738E">
            <w:rPr>
              <w:rStyle w:val="Testosegnaposto"/>
              <w:sz w:val="18"/>
              <w:szCs w:val="18"/>
            </w:rPr>
            <w:t>....</w:t>
          </w:r>
          <w:r w:rsidR="007A2947">
            <w:rPr>
              <w:rStyle w:val="Testosegnaposto"/>
              <w:sz w:val="18"/>
              <w:szCs w:val="18"/>
            </w:rPr>
            <w:t>.</w:t>
          </w:r>
          <w:r w:rsidR="007A2947" w:rsidRPr="0008738E">
            <w:rPr>
              <w:rStyle w:val="Testosegnaposto"/>
              <w:sz w:val="18"/>
              <w:szCs w:val="18"/>
            </w:rPr>
            <w:t>..</w:t>
          </w:r>
          <w:r w:rsidR="007A2947">
            <w:rPr>
              <w:rStyle w:val="Testosegnaposto"/>
              <w:sz w:val="18"/>
              <w:szCs w:val="18"/>
            </w:rPr>
            <w:t>.................</w:t>
          </w:r>
          <w:r w:rsidR="007A2947" w:rsidRPr="0008738E">
            <w:rPr>
              <w:rStyle w:val="Testosegnaposto"/>
              <w:sz w:val="18"/>
              <w:szCs w:val="18"/>
            </w:rPr>
            <w:t>...</w:t>
          </w:r>
          <w:r w:rsidR="007A2947">
            <w:rPr>
              <w:rStyle w:val="Testosegnaposto"/>
              <w:sz w:val="18"/>
              <w:szCs w:val="18"/>
            </w:rPr>
            <w:t>.................</w:t>
          </w:r>
          <w:r w:rsidR="007A2947" w:rsidRPr="0008738E">
            <w:rPr>
              <w:rStyle w:val="Testosegnaposto"/>
              <w:sz w:val="18"/>
              <w:szCs w:val="18"/>
            </w:rPr>
            <w:t>...</w:t>
          </w:r>
          <w:r w:rsidR="007A2947">
            <w:rPr>
              <w:rStyle w:val="Testosegnaposto"/>
              <w:sz w:val="18"/>
              <w:szCs w:val="18"/>
            </w:rPr>
            <w:t>..........</w:t>
          </w:r>
          <w:r w:rsidR="007A2947" w:rsidRPr="0008738E">
            <w:rPr>
              <w:rStyle w:val="Testosegnaposto"/>
              <w:sz w:val="18"/>
              <w:szCs w:val="18"/>
            </w:rPr>
            <w:t>..</w:t>
          </w:r>
          <w:r w:rsidR="007A2947">
            <w:rPr>
              <w:rStyle w:val="Testosegnaposto"/>
              <w:sz w:val="18"/>
              <w:szCs w:val="18"/>
            </w:rPr>
            <w:t>.................</w:t>
          </w:r>
          <w:r w:rsidR="007A2947" w:rsidRPr="0008738E">
            <w:rPr>
              <w:rStyle w:val="Testosegnaposto"/>
              <w:sz w:val="18"/>
              <w:szCs w:val="18"/>
            </w:rPr>
            <w:t>....</w:t>
          </w:r>
          <w:r w:rsidR="007A2947">
            <w:rPr>
              <w:rStyle w:val="Testosegnaposto"/>
              <w:sz w:val="18"/>
              <w:szCs w:val="18"/>
            </w:rPr>
            <w:t>...............</w:t>
          </w:r>
          <w:r w:rsidR="007A2947" w:rsidRPr="0008738E">
            <w:rPr>
              <w:rStyle w:val="Testosegnaposto"/>
              <w:sz w:val="18"/>
              <w:szCs w:val="18"/>
            </w:rPr>
            <w:t>....</w:t>
          </w:r>
          <w:r w:rsidR="007A2947">
            <w:rPr>
              <w:rStyle w:val="Testosegnaposto"/>
              <w:sz w:val="18"/>
              <w:szCs w:val="18"/>
            </w:rPr>
            <w:t>..................</w:t>
          </w:r>
          <w:r w:rsidR="007A2947" w:rsidRPr="0008738E">
            <w:rPr>
              <w:rStyle w:val="Testosegnaposto"/>
              <w:sz w:val="18"/>
              <w:szCs w:val="18"/>
            </w:rPr>
            <w:t>....</w:t>
          </w:r>
          <w:r w:rsidR="007A2947">
            <w:rPr>
              <w:rStyle w:val="Testosegnaposto"/>
              <w:sz w:val="18"/>
              <w:szCs w:val="18"/>
            </w:rPr>
            <w:t>.</w:t>
          </w:r>
          <w:r w:rsidR="007A2947" w:rsidRPr="0008738E">
            <w:rPr>
              <w:rStyle w:val="Testosegnaposto"/>
              <w:sz w:val="18"/>
              <w:szCs w:val="18"/>
            </w:rPr>
            <w:t>..</w:t>
          </w:r>
          <w:r w:rsidR="007A2947">
            <w:rPr>
              <w:rStyle w:val="Testosegnaposto"/>
              <w:sz w:val="18"/>
              <w:szCs w:val="18"/>
            </w:rPr>
            <w:t>................</w:t>
          </w:r>
        </w:sdtContent>
      </w:sdt>
    </w:p>
    <w:p w:rsidR="003B3F04" w:rsidRPr="007A2947" w:rsidRDefault="003B3F04" w:rsidP="00046DA3">
      <w:pPr>
        <w:spacing w:after="0"/>
      </w:pPr>
    </w:p>
    <w:p w:rsidR="003B3F04" w:rsidRPr="007A2947" w:rsidRDefault="007A2947" w:rsidP="003B3F04">
      <w:r>
        <w:t xml:space="preserve">Data, </w:t>
      </w:r>
      <w:sdt>
        <w:sdtPr>
          <w:id w:val="866314497"/>
          <w:placeholder>
            <w:docPart w:val="CD5B5B9A69A64478937D2817B3A6D038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Content>
          <w:r w:rsidRPr="00DC3741">
            <w:rPr>
              <w:rStyle w:val="Testosegnaposto"/>
              <w:sz w:val="18"/>
              <w:szCs w:val="18"/>
            </w:rPr>
            <w:t>..........</w:t>
          </w:r>
          <w:r w:rsidRPr="007A2947">
            <w:t xml:space="preserve"> </w:t>
          </w:r>
          <w:r>
            <w:t>/</w:t>
          </w:r>
          <w:r w:rsidRPr="00DC3741">
            <w:rPr>
              <w:rStyle w:val="Testosegnaposto"/>
              <w:sz w:val="18"/>
              <w:szCs w:val="18"/>
            </w:rPr>
            <w:t>......................</w:t>
          </w:r>
          <w:r>
            <w:t>/</w:t>
          </w:r>
          <w:r w:rsidRPr="00DC3741">
            <w:rPr>
              <w:rStyle w:val="Testosegnaposto"/>
              <w:sz w:val="18"/>
              <w:szCs w:val="18"/>
            </w:rPr>
            <w:t>........................</w:t>
          </w:r>
        </w:sdtContent>
      </w:sdt>
      <w:r>
        <w:t xml:space="preserve">                </w:t>
      </w:r>
      <w:r w:rsidR="003B3F04" w:rsidRPr="007A2947">
        <w:t>Firma:</w:t>
      </w:r>
      <w:r w:rsidRPr="007A2947">
        <w:rPr>
          <w:rStyle w:val="Testosegnaposto"/>
          <w:sz w:val="18"/>
          <w:szCs w:val="18"/>
        </w:rPr>
        <w:t xml:space="preserve"> </w:t>
      </w:r>
      <w:r w:rsidRPr="0008738E">
        <w:rPr>
          <w:rStyle w:val="Testosegnaposto"/>
          <w:sz w:val="18"/>
          <w:szCs w:val="18"/>
        </w:rPr>
        <w:t>......................</w:t>
      </w:r>
      <w:r>
        <w:rPr>
          <w:rStyle w:val="Testosegnaposto"/>
          <w:sz w:val="18"/>
          <w:szCs w:val="18"/>
        </w:rPr>
        <w:t>............................</w:t>
      </w:r>
      <w:r w:rsidRPr="0008738E">
        <w:rPr>
          <w:rStyle w:val="Testosegnaposto"/>
          <w:sz w:val="18"/>
          <w:szCs w:val="18"/>
        </w:rPr>
        <w:t>...</w:t>
      </w:r>
      <w:r>
        <w:rPr>
          <w:rStyle w:val="Testosegnaposto"/>
          <w:sz w:val="18"/>
          <w:szCs w:val="18"/>
        </w:rPr>
        <w:t>.....</w:t>
      </w:r>
      <w:r w:rsidRPr="0008738E">
        <w:rPr>
          <w:rStyle w:val="Testosegnaposto"/>
          <w:sz w:val="18"/>
          <w:szCs w:val="18"/>
        </w:rPr>
        <w:t>...................</w:t>
      </w:r>
      <w:r>
        <w:rPr>
          <w:rStyle w:val="Testosegnaposto"/>
          <w:sz w:val="18"/>
          <w:szCs w:val="18"/>
        </w:rPr>
        <w:t>..</w:t>
      </w:r>
      <w:r w:rsidRPr="0008738E">
        <w:rPr>
          <w:rStyle w:val="Testosegnaposto"/>
          <w:sz w:val="18"/>
          <w:szCs w:val="18"/>
        </w:rPr>
        <w:t>....</w:t>
      </w:r>
      <w:r>
        <w:rPr>
          <w:rStyle w:val="Testosegnaposto"/>
          <w:sz w:val="18"/>
          <w:szCs w:val="18"/>
        </w:rPr>
        <w:t>...........</w:t>
      </w:r>
    </w:p>
    <w:p w:rsidR="003B3F04" w:rsidRPr="007A2947" w:rsidRDefault="003B3F04" w:rsidP="003B3F04"/>
    <w:p w:rsidR="003B3F04" w:rsidRPr="007A2947" w:rsidRDefault="007A2947" w:rsidP="003B3F04">
      <w:r w:rsidRPr="007A2947">
        <w:t xml:space="preserve">OSSERVAZIONI DEL TIROCINANTE SULL’ESPERIENZA </w:t>
      </w:r>
      <w:proofErr w:type="spellStart"/>
      <w:r w:rsidRPr="007A2947">
        <w:t>DI</w:t>
      </w:r>
      <w:proofErr w:type="spellEnd"/>
      <w:r w:rsidRPr="007A2947">
        <w:t xml:space="preserve"> TIROCINIO</w:t>
      </w:r>
    </w:p>
    <w:p w:rsidR="003B3F04" w:rsidRPr="007A2947" w:rsidRDefault="008A71FD" w:rsidP="00046DA3">
      <w:pPr>
        <w:spacing w:line="360" w:lineRule="auto"/>
      </w:pPr>
      <w:sdt>
        <w:sdtPr>
          <w:id w:val="866314498"/>
          <w:placeholder>
            <w:docPart w:val="6C4DB6C72984425EA19AA45C35CFD423"/>
          </w:placeholder>
          <w:showingPlcHdr/>
          <w:text w:multiLine="1"/>
        </w:sdtPr>
        <w:sdtContent>
          <w:r w:rsidR="007A2947" w:rsidRPr="0008738E">
            <w:rPr>
              <w:rStyle w:val="Testosegnaposto"/>
              <w:sz w:val="18"/>
              <w:szCs w:val="18"/>
            </w:rPr>
            <w:t>........................................................</w:t>
          </w:r>
          <w:r w:rsidR="007A2947">
            <w:rPr>
              <w:rStyle w:val="Testosegnaposto"/>
              <w:sz w:val="18"/>
              <w:szCs w:val="18"/>
            </w:rPr>
            <w:t>............................</w:t>
          </w:r>
          <w:r w:rsidR="007A2947" w:rsidRPr="0008738E">
            <w:rPr>
              <w:rStyle w:val="Testosegnaposto"/>
              <w:sz w:val="18"/>
              <w:szCs w:val="18"/>
            </w:rPr>
            <w:t>.........................................................................................</w:t>
          </w:r>
          <w:r w:rsidR="007A2947">
            <w:rPr>
              <w:rStyle w:val="Testosegnaposto"/>
              <w:sz w:val="18"/>
              <w:szCs w:val="18"/>
            </w:rPr>
            <w:t>............................</w:t>
          </w:r>
          <w:r w:rsidR="007A2947" w:rsidRPr="0008738E">
            <w:rPr>
              <w:rStyle w:val="Testosegnaposto"/>
              <w:sz w:val="18"/>
              <w:szCs w:val="18"/>
            </w:rPr>
            <w:t>.......................................................................................................................</w:t>
          </w:r>
          <w:r w:rsidR="007A2947">
            <w:rPr>
              <w:rStyle w:val="Testosegnaposto"/>
              <w:sz w:val="18"/>
              <w:szCs w:val="18"/>
            </w:rPr>
            <w:t>............................</w:t>
          </w:r>
          <w:r w:rsidR="007A2947" w:rsidRPr="0008738E">
            <w:rPr>
              <w:rStyle w:val="Testosegnaposto"/>
              <w:sz w:val="18"/>
              <w:szCs w:val="18"/>
            </w:rPr>
            <w:t>..................................................................</w:t>
          </w:r>
          <w:r w:rsidR="007A2947">
            <w:rPr>
              <w:rStyle w:val="Testosegnaposto"/>
              <w:sz w:val="18"/>
              <w:szCs w:val="18"/>
            </w:rPr>
            <w:t>..</w:t>
          </w:r>
          <w:r w:rsidR="007A2947" w:rsidRPr="0008738E">
            <w:rPr>
              <w:rStyle w:val="Testosegnaposto"/>
              <w:sz w:val="18"/>
              <w:szCs w:val="18"/>
            </w:rPr>
            <w:t>....</w:t>
          </w:r>
          <w:r w:rsidR="007A2947">
            <w:rPr>
              <w:rStyle w:val="Testosegnaposto"/>
              <w:sz w:val="18"/>
              <w:szCs w:val="18"/>
            </w:rPr>
            <w:t>......................................</w:t>
          </w:r>
          <w:r w:rsidR="007A2947" w:rsidRPr="0008738E">
            <w:rPr>
              <w:rStyle w:val="Testosegnaposto"/>
              <w:sz w:val="18"/>
              <w:szCs w:val="18"/>
            </w:rPr>
            <w:t>......................................................</w:t>
          </w:r>
          <w:r w:rsidR="007A2947">
            <w:rPr>
              <w:rStyle w:val="Testosegnaposto"/>
              <w:sz w:val="18"/>
              <w:szCs w:val="18"/>
            </w:rPr>
            <w:t>............................</w:t>
          </w:r>
          <w:r w:rsidR="007A2947" w:rsidRPr="0008738E">
            <w:rPr>
              <w:rStyle w:val="Testosegnaposto"/>
              <w:sz w:val="18"/>
              <w:szCs w:val="18"/>
            </w:rPr>
            <w:t>................................................................</w:t>
          </w:r>
          <w:r w:rsidR="007A2947">
            <w:rPr>
              <w:rStyle w:val="Testosegnaposto"/>
              <w:sz w:val="18"/>
              <w:szCs w:val="18"/>
            </w:rPr>
            <w:t>....................</w:t>
          </w:r>
          <w:r w:rsidR="007A2947" w:rsidRPr="0008738E">
            <w:rPr>
              <w:rStyle w:val="Testosegnaposto"/>
              <w:sz w:val="18"/>
              <w:szCs w:val="18"/>
            </w:rPr>
            <w:t>...........................</w:t>
          </w:r>
          <w:r w:rsidR="007A2947">
            <w:rPr>
              <w:rStyle w:val="Testosegnaposto"/>
              <w:sz w:val="18"/>
              <w:szCs w:val="18"/>
            </w:rPr>
            <w:t>...............</w:t>
          </w:r>
          <w:r w:rsidR="007A2947" w:rsidRPr="0008738E">
            <w:rPr>
              <w:rStyle w:val="Testosegnaposto"/>
              <w:sz w:val="18"/>
              <w:szCs w:val="18"/>
            </w:rPr>
            <w:t>......</w:t>
          </w:r>
          <w:r w:rsidR="007A2947">
            <w:rPr>
              <w:rStyle w:val="Testosegnaposto"/>
              <w:sz w:val="18"/>
              <w:szCs w:val="18"/>
            </w:rPr>
            <w:t>...........................</w:t>
          </w:r>
          <w:r w:rsidR="007A2947" w:rsidRPr="0008738E">
            <w:rPr>
              <w:rStyle w:val="Testosegnaposto"/>
              <w:sz w:val="18"/>
              <w:szCs w:val="18"/>
            </w:rPr>
            <w:t>.........................................................................................</w:t>
          </w:r>
          <w:r w:rsidR="007A2947">
            <w:rPr>
              <w:rStyle w:val="Testosegnaposto"/>
              <w:sz w:val="18"/>
              <w:szCs w:val="18"/>
            </w:rPr>
            <w:t>............................</w:t>
          </w:r>
          <w:r w:rsidR="007A2947" w:rsidRPr="0008738E">
            <w:rPr>
              <w:rStyle w:val="Testosegnaposto"/>
              <w:sz w:val="18"/>
              <w:szCs w:val="18"/>
            </w:rPr>
            <w:t>.......................................................................................................................</w:t>
          </w:r>
          <w:r w:rsidR="007A2947">
            <w:rPr>
              <w:rStyle w:val="Testosegnaposto"/>
              <w:sz w:val="18"/>
              <w:szCs w:val="18"/>
            </w:rPr>
            <w:t>............................</w:t>
          </w:r>
          <w:r w:rsidR="007A2947" w:rsidRPr="0008738E">
            <w:rPr>
              <w:rStyle w:val="Testosegnaposto"/>
              <w:sz w:val="18"/>
              <w:szCs w:val="18"/>
            </w:rPr>
            <w:t>..................................................................</w:t>
          </w:r>
          <w:r w:rsidR="007A2947">
            <w:rPr>
              <w:rStyle w:val="Testosegnaposto"/>
              <w:sz w:val="18"/>
              <w:szCs w:val="18"/>
            </w:rPr>
            <w:t>..</w:t>
          </w:r>
          <w:r w:rsidR="007A2947" w:rsidRPr="0008738E">
            <w:rPr>
              <w:rStyle w:val="Testosegnaposto"/>
              <w:sz w:val="18"/>
              <w:szCs w:val="18"/>
            </w:rPr>
            <w:t>....</w:t>
          </w:r>
          <w:r w:rsidR="007A2947">
            <w:rPr>
              <w:rStyle w:val="Testosegnaposto"/>
              <w:sz w:val="18"/>
              <w:szCs w:val="18"/>
            </w:rPr>
            <w:t>.........................................................</w:t>
          </w:r>
          <w:r w:rsidR="007A2947" w:rsidRPr="0008738E">
            <w:rPr>
              <w:rStyle w:val="Testosegnaposto"/>
              <w:sz w:val="18"/>
              <w:szCs w:val="18"/>
            </w:rPr>
            <w:t>....</w:t>
          </w:r>
          <w:r w:rsidR="007A2947">
            <w:rPr>
              <w:rStyle w:val="Testosegnaposto"/>
              <w:sz w:val="18"/>
              <w:szCs w:val="18"/>
            </w:rPr>
            <w:t>...............</w:t>
          </w:r>
          <w:r w:rsidR="007A2947" w:rsidRPr="0008738E">
            <w:rPr>
              <w:rStyle w:val="Testosegnaposto"/>
              <w:sz w:val="18"/>
              <w:szCs w:val="18"/>
            </w:rPr>
            <w:t>....</w:t>
          </w:r>
          <w:r w:rsidR="007A2947">
            <w:rPr>
              <w:rStyle w:val="Testosegnaposto"/>
              <w:sz w:val="18"/>
              <w:szCs w:val="18"/>
            </w:rPr>
            <w:t>.................</w:t>
          </w:r>
          <w:r w:rsidR="007A2947" w:rsidRPr="0008738E">
            <w:rPr>
              <w:rStyle w:val="Testosegnaposto"/>
              <w:sz w:val="18"/>
              <w:szCs w:val="18"/>
            </w:rPr>
            <w:t>....</w:t>
          </w:r>
          <w:r w:rsidR="007A2947">
            <w:rPr>
              <w:rStyle w:val="Testosegnaposto"/>
              <w:sz w:val="18"/>
              <w:szCs w:val="18"/>
            </w:rPr>
            <w:t>.</w:t>
          </w:r>
          <w:r w:rsidR="007A2947" w:rsidRPr="0008738E">
            <w:rPr>
              <w:rStyle w:val="Testosegnaposto"/>
              <w:sz w:val="18"/>
              <w:szCs w:val="18"/>
            </w:rPr>
            <w:t>..</w:t>
          </w:r>
          <w:r w:rsidR="007A2947">
            <w:rPr>
              <w:rStyle w:val="Testosegnaposto"/>
              <w:sz w:val="18"/>
              <w:szCs w:val="18"/>
            </w:rPr>
            <w:t>.................</w:t>
          </w:r>
          <w:r w:rsidR="007A2947" w:rsidRPr="0008738E">
            <w:rPr>
              <w:rStyle w:val="Testosegnaposto"/>
              <w:sz w:val="18"/>
              <w:szCs w:val="18"/>
            </w:rPr>
            <w:t>...</w:t>
          </w:r>
          <w:r w:rsidR="007A2947">
            <w:rPr>
              <w:rStyle w:val="Testosegnaposto"/>
              <w:sz w:val="18"/>
              <w:szCs w:val="18"/>
            </w:rPr>
            <w:t>.................</w:t>
          </w:r>
          <w:r w:rsidR="007A2947" w:rsidRPr="0008738E">
            <w:rPr>
              <w:rStyle w:val="Testosegnaposto"/>
              <w:sz w:val="18"/>
              <w:szCs w:val="18"/>
            </w:rPr>
            <w:t>...</w:t>
          </w:r>
          <w:r w:rsidR="007A2947">
            <w:rPr>
              <w:rStyle w:val="Testosegnaposto"/>
              <w:sz w:val="18"/>
              <w:szCs w:val="18"/>
            </w:rPr>
            <w:t>..........</w:t>
          </w:r>
          <w:r w:rsidR="007A2947" w:rsidRPr="0008738E">
            <w:rPr>
              <w:rStyle w:val="Testosegnaposto"/>
              <w:sz w:val="18"/>
              <w:szCs w:val="18"/>
            </w:rPr>
            <w:t>..</w:t>
          </w:r>
          <w:r w:rsidR="007A2947">
            <w:rPr>
              <w:rStyle w:val="Testosegnaposto"/>
              <w:sz w:val="18"/>
              <w:szCs w:val="18"/>
            </w:rPr>
            <w:t>.................</w:t>
          </w:r>
          <w:r w:rsidR="007A2947" w:rsidRPr="0008738E">
            <w:rPr>
              <w:rStyle w:val="Testosegnaposto"/>
              <w:sz w:val="18"/>
              <w:szCs w:val="18"/>
            </w:rPr>
            <w:t>....</w:t>
          </w:r>
          <w:r w:rsidR="007A2947">
            <w:rPr>
              <w:rStyle w:val="Testosegnaposto"/>
              <w:sz w:val="18"/>
              <w:szCs w:val="18"/>
            </w:rPr>
            <w:t>...............</w:t>
          </w:r>
          <w:r w:rsidR="007A2947" w:rsidRPr="0008738E">
            <w:rPr>
              <w:rStyle w:val="Testosegnaposto"/>
              <w:sz w:val="18"/>
              <w:szCs w:val="18"/>
            </w:rPr>
            <w:t>....</w:t>
          </w:r>
          <w:r w:rsidR="007A2947">
            <w:rPr>
              <w:rStyle w:val="Testosegnaposto"/>
              <w:sz w:val="18"/>
              <w:szCs w:val="18"/>
            </w:rPr>
            <w:t>..................</w:t>
          </w:r>
          <w:r w:rsidR="007A2947" w:rsidRPr="0008738E">
            <w:rPr>
              <w:rStyle w:val="Testosegnaposto"/>
              <w:sz w:val="18"/>
              <w:szCs w:val="18"/>
            </w:rPr>
            <w:t>....</w:t>
          </w:r>
          <w:r w:rsidR="007A2947">
            <w:rPr>
              <w:rStyle w:val="Testosegnaposto"/>
              <w:sz w:val="18"/>
              <w:szCs w:val="18"/>
            </w:rPr>
            <w:t>.</w:t>
          </w:r>
          <w:r w:rsidR="007A2947" w:rsidRPr="0008738E">
            <w:rPr>
              <w:rStyle w:val="Testosegnaposto"/>
              <w:sz w:val="18"/>
              <w:szCs w:val="18"/>
            </w:rPr>
            <w:t>..</w:t>
          </w:r>
          <w:r w:rsidR="007A2947">
            <w:rPr>
              <w:rStyle w:val="Testosegnaposto"/>
              <w:sz w:val="18"/>
              <w:szCs w:val="18"/>
            </w:rPr>
            <w:t>................</w:t>
          </w:r>
        </w:sdtContent>
      </w:sdt>
    </w:p>
    <w:p w:rsidR="003B3F04" w:rsidRPr="007A2947" w:rsidRDefault="003B3F04" w:rsidP="00046DA3">
      <w:pPr>
        <w:spacing w:after="0"/>
      </w:pPr>
      <w:r w:rsidRPr="007A2947">
        <w:tab/>
      </w:r>
    </w:p>
    <w:p w:rsidR="003B3F04" w:rsidRPr="007A2947" w:rsidRDefault="007A2947" w:rsidP="007A2947">
      <w:r>
        <w:t xml:space="preserve">Data, </w:t>
      </w:r>
      <w:sdt>
        <w:sdtPr>
          <w:id w:val="866314499"/>
          <w:placeholder>
            <w:docPart w:val="4BC25807A5EB43D48627CBB3A39E3667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Content>
          <w:r w:rsidRPr="00DC3741">
            <w:rPr>
              <w:rStyle w:val="Testosegnaposto"/>
              <w:sz w:val="18"/>
              <w:szCs w:val="18"/>
            </w:rPr>
            <w:t>..........</w:t>
          </w:r>
          <w:r w:rsidRPr="007A2947">
            <w:t xml:space="preserve"> </w:t>
          </w:r>
          <w:r>
            <w:t>/</w:t>
          </w:r>
          <w:r w:rsidRPr="00DC3741">
            <w:rPr>
              <w:rStyle w:val="Testosegnaposto"/>
              <w:sz w:val="18"/>
              <w:szCs w:val="18"/>
            </w:rPr>
            <w:t>......................</w:t>
          </w:r>
          <w:r>
            <w:t>/</w:t>
          </w:r>
          <w:r w:rsidRPr="00DC3741">
            <w:rPr>
              <w:rStyle w:val="Testosegnaposto"/>
              <w:sz w:val="18"/>
              <w:szCs w:val="18"/>
            </w:rPr>
            <w:t>........................</w:t>
          </w:r>
        </w:sdtContent>
      </w:sdt>
      <w:r>
        <w:t xml:space="preserve">                </w:t>
      </w:r>
      <w:r w:rsidRPr="007A2947">
        <w:t>Firma:</w:t>
      </w:r>
      <w:r w:rsidRPr="007A2947">
        <w:rPr>
          <w:rStyle w:val="Testosegnaposto"/>
          <w:sz w:val="18"/>
          <w:szCs w:val="18"/>
        </w:rPr>
        <w:t xml:space="preserve"> </w:t>
      </w:r>
      <w:r w:rsidRPr="0008738E">
        <w:rPr>
          <w:rStyle w:val="Testosegnaposto"/>
          <w:sz w:val="18"/>
          <w:szCs w:val="18"/>
        </w:rPr>
        <w:t>......................</w:t>
      </w:r>
      <w:r>
        <w:rPr>
          <w:rStyle w:val="Testosegnaposto"/>
          <w:sz w:val="18"/>
          <w:szCs w:val="18"/>
        </w:rPr>
        <w:t>............................</w:t>
      </w:r>
      <w:r w:rsidRPr="0008738E">
        <w:rPr>
          <w:rStyle w:val="Testosegnaposto"/>
          <w:sz w:val="18"/>
          <w:szCs w:val="18"/>
        </w:rPr>
        <w:t>...</w:t>
      </w:r>
      <w:r>
        <w:rPr>
          <w:rStyle w:val="Testosegnaposto"/>
          <w:sz w:val="18"/>
          <w:szCs w:val="18"/>
        </w:rPr>
        <w:t>.....</w:t>
      </w:r>
      <w:r w:rsidRPr="0008738E">
        <w:rPr>
          <w:rStyle w:val="Testosegnaposto"/>
          <w:sz w:val="18"/>
          <w:szCs w:val="18"/>
        </w:rPr>
        <w:t>...................</w:t>
      </w:r>
      <w:r>
        <w:rPr>
          <w:rStyle w:val="Testosegnaposto"/>
          <w:sz w:val="18"/>
          <w:szCs w:val="18"/>
        </w:rPr>
        <w:t>..</w:t>
      </w:r>
      <w:r w:rsidRPr="0008738E">
        <w:rPr>
          <w:rStyle w:val="Testosegnaposto"/>
          <w:sz w:val="18"/>
          <w:szCs w:val="18"/>
        </w:rPr>
        <w:t>....</w:t>
      </w:r>
      <w:r>
        <w:rPr>
          <w:rStyle w:val="Testosegnaposto"/>
          <w:sz w:val="18"/>
          <w:szCs w:val="18"/>
        </w:rPr>
        <w:t>...........</w:t>
      </w:r>
    </w:p>
    <w:sectPr w:rsidR="003B3F04" w:rsidRPr="007A2947" w:rsidSect="007260B6">
      <w:pgSz w:w="11906" w:h="16838"/>
      <w:pgMar w:top="56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formsDesign/>
  <w:defaultTabStop w:val="708"/>
  <w:hyphenationZone w:val="283"/>
  <w:characterSpacingControl w:val="doNotCompress"/>
  <w:compat/>
  <w:rsids>
    <w:rsidRoot w:val="0008738E"/>
    <w:rsid w:val="00046DA3"/>
    <w:rsid w:val="0008738E"/>
    <w:rsid w:val="002762C7"/>
    <w:rsid w:val="003B3F04"/>
    <w:rsid w:val="007260B6"/>
    <w:rsid w:val="007A2947"/>
    <w:rsid w:val="008A71FD"/>
    <w:rsid w:val="00912BB2"/>
    <w:rsid w:val="00980978"/>
    <w:rsid w:val="00BD7C21"/>
    <w:rsid w:val="00CB1BA8"/>
    <w:rsid w:val="00D42835"/>
    <w:rsid w:val="00FE1C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4283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08738E"/>
    <w:rPr>
      <w:color w:val="80808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873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8738E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7260B6"/>
    <w:pPr>
      <w:ind w:left="720"/>
      <w:contextualSpacing/>
    </w:pPr>
  </w:style>
  <w:style w:type="character" w:styleId="Riferimentointenso">
    <w:name w:val="Intense Reference"/>
    <w:basedOn w:val="Carpredefinitoparagrafo"/>
    <w:uiPriority w:val="32"/>
    <w:qFormat/>
    <w:rsid w:val="007260B6"/>
    <w:rPr>
      <w:b/>
      <w:bCs/>
      <w:smallCaps/>
      <w:color w:val="C0504D"/>
      <w:spacing w:val="5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7260B6"/>
    <w:pPr>
      <w:tabs>
        <w:tab w:val="center" w:pos="4819"/>
        <w:tab w:val="right" w:pos="9638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260B6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efaultPlaceholder_2267570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8CCBE88E-BFB5-423D-8850-03A19DCFEA39}"/>
      </w:docPartPr>
      <w:docPartBody>
        <w:p w:rsidR="001E5EA1" w:rsidRDefault="002B62F0">
          <w:r w:rsidRPr="00071E83">
            <w:rPr>
              <w:rStyle w:val="Testosegnaposto"/>
            </w:rPr>
            <w:t>Fare clic qui per immettere una data.</w:t>
          </w:r>
        </w:p>
      </w:docPartBody>
    </w:docPart>
    <w:docPart>
      <w:docPartPr>
        <w:name w:val="3BCE8A6C1D2944ADA4D824CE064963C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7ED13420-C66A-4E38-B765-A3ECBA9D3033}"/>
      </w:docPartPr>
      <w:docPartBody>
        <w:p w:rsidR="001E5EA1" w:rsidRDefault="001E5EA1" w:rsidP="001E5EA1">
          <w:pPr>
            <w:pStyle w:val="3BCE8A6C1D2944ADA4D824CE064963C05"/>
          </w:pPr>
          <w:r>
            <w:rPr>
              <w:rStyle w:val="Testosegnaposto"/>
            </w:rPr>
            <w:t>_______________________</w:t>
          </w:r>
        </w:p>
      </w:docPartBody>
    </w:docPart>
    <w:docPart>
      <w:docPartPr>
        <w:name w:val="0DBC873C257F4C80B801067A5403397F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6BD148C8-EAE4-42ED-9F06-0146C9CDBBC6}"/>
      </w:docPartPr>
      <w:docPartBody>
        <w:p w:rsidR="001E5EA1" w:rsidRDefault="001E5EA1" w:rsidP="001E5EA1">
          <w:pPr>
            <w:pStyle w:val="0DBC873C257F4C80B801067A5403397F3"/>
          </w:pPr>
          <w:r w:rsidRPr="007A2947">
            <w:rPr>
              <w:rStyle w:val="Testosegnaposto"/>
              <w:sz w:val="18"/>
              <w:szCs w:val="18"/>
            </w:rPr>
            <w:t>..................................................</w:t>
          </w:r>
          <w:r>
            <w:rPr>
              <w:rStyle w:val="Testosegnaposto"/>
              <w:sz w:val="18"/>
              <w:szCs w:val="18"/>
            </w:rPr>
            <w:t>....................................</w:t>
          </w:r>
          <w:r w:rsidRPr="007A2947">
            <w:rPr>
              <w:rStyle w:val="Testosegnaposto"/>
              <w:sz w:val="18"/>
              <w:szCs w:val="18"/>
            </w:rPr>
            <w:t>...................................................................</w:t>
          </w:r>
        </w:p>
      </w:docPartBody>
    </w:docPart>
    <w:docPart>
      <w:docPartPr>
        <w:name w:val="029D44DBEC894E0FAE7349C7AC486C06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1FE5D755-5855-498D-AC9B-DDFCC6BBA265}"/>
      </w:docPartPr>
      <w:docPartBody>
        <w:p w:rsidR="001E5EA1" w:rsidRDefault="001E5EA1" w:rsidP="001E5EA1">
          <w:pPr>
            <w:pStyle w:val="029D44DBEC894E0FAE7349C7AC486C062"/>
          </w:pPr>
          <w:r w:rsidRPr="007A2947">
            <w:rPr>
              <w:rStyle w:val="Testosegnaposto"/>
              <w:sz w:val="18"/>
              <w:szCs w:val="18"/>
            </w:rPr>
            <w:t>..................................................</w:t>
          </w:r>
          <w:r>
            <w:rPr>
              <w:rStyle w:val="Testosegnaposto"/>
              <w:sz w:val="18"/>
              <w:szCs w:val="18"/>
            </w:rPr>
            <w:t>....................................</w:t>
          </w:r>
          <w:r w:rsidRPr="007A2947">
            <w:rPr>
              <w:rStyle w:val="Testosegnaposto"/>
              <w:sz w:val="18"/>
              <w:szCs w:val="18"/>
            </w:rPr>
            <w:t>...................................................................</w:t>
          </w:r>
        </w:p>
      </w:docPartBody>
    </w:docPart>
    <w:docPart>
      <w:docPartPr>
        <w:name w:val="AFCB39FE87934D2E9E058B786724A701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1BA5DC29-6AC2-4B7C-AEDB-708BB3D4A20E}"/>
      </w:docPartPr>
      <w:docPartBody>
        <w:p w:rsidR="001E5EA1" w:rsidRDefault="002B62F0" w:rsidP="002B62F0">
          <w:pPr>
            <w:pStyle w:val="AFCB39FE87934D2E9E058B786724A701"/>
          </w:pPr>
          <w:r w:rsidRPr="00071E83">
            <w:rPr>
              <w:rStyle w:val="Testosegnaposto"/>
            </w:rPr>
            <w:t>Fare clic qui per immettere una data.</w:t>
          </w:r>
        </w:p>
      </w:docPartBody>
    </w:docPart>
    <w:docPart>
      <w:docPartPr>
        <w:name w:val="C30E5E76DDF74510BCCCF9B49EDD435B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F2FB0A4A-04A3-48BD-8582-720448D07BE9}"/>
      </w:docPartPr>
      <w:docPartBody>
        <w:p w:rsidR="001E5EA1" w:rsidRDefault="001E5EA1" w:rsidP="001E5EA1">
          <w:pPr>
            <w:pStyle w:val="C30E5E76DDF74510BCCCF9B49EDD435B2"/>
          </w:pPr>
          <w:r w:rsidRPr="0008738E">
            <w:rPr>
              <w:rStyle w:val="Testosegnaposto"/>
              <w:sz w:val="18"/>
              <w:szCs w:val="18"/>
            </w:rPr>
            <w:t>........................................................</w:t>
          </w:r>
          <w:r>
            <w:rPr>
              <w:rStyle w:val="Testosegnaposto"/>
              <w:sz w:val="18"/>
              <w:szCs w:val="18"/>
            </w:rPr>
            <w:t>............................</w:t>
          </w:r>
          <w:r w:rsidRPr="0008738E">
            <w:rPr>
              <w:rStyle w:val="Testosegnaposto"/>
              <w:sz w:val="18"/>
              <w:szCs w:val="18"/>
            </w:rPr>
            <w:t>.........................................................................................</w:t>
          </w:r>
          <w:r>
            <w:rPr>
              <w:rStyle w:val="Testosegnaposto"/>
              <w:sz w:val="18"/>
              <w:szCs w:val="18"/>
            </w:rPr>
            <w:t>............................</w:t>
          </w:r>
          <w:r w:rsidRPr="0008738E">
            <w:rPr>
              <w:rStyle w:val="Testosegnaposto"/>
              <w:sz w:val="18"/>
              <w:szCs w:val="18"/>
            </w:rPr>
            <w:t>.......................................................................................................................</w:t>
          </w:r>
          <w:r>
            <w:rPr>
              <w:rStyle w:val="Testosegnaposto"/>
              <w:sz w:val="18"/>
              <w:szCs w:val="18"/>
            </w:rPr>
            <w:t>............................</w:t>
          </w:r>
          <w:r w:rsidRPr="0008738E">
            <w:rPr>
              <w:rStyle w:val="Testosegnaposto"/>
              <w:sz w:val="18"/>
              <w:szCs w:val="18"/>
            </w:rPr>
            <w:t>..................................................................</w:t>
          </w:r>
          <w:r>
            <w:rPr>
              <w:rStyle w:val="Testosegnaposto"/>
              <w:sz w:val="18"/>
              <w:szCs w:val="18"/>
            </w:rPr>
            <w:t>..</w:t>
          </w:r>
          <w:r w:rsidRPr="0008738E">
            <w:rPr>
              <w:rStyle w:val="Testosegnaposto"/>
              <w:sz w:val="18"/>
              <w:szCs w:val="18"/>
            </w:rPr>
            <w:t>....</w:t>
          </w:r>
          <w:r>
            <w:rPr>
              <w:rStyle w:val="Testosegnaposto"/>
              <w:sz w:val="18"/>
              <w:szCs w:val="18"/>
            </w:rPr>
            <w:t>......................................</w:t>
          </w:r>
          <w:r w:rsidRPr="0008738E">
            <w:rPr>
              <w:rStyle w:val="Testosegnaposto"/>
              <w:sz w:val="18"/>
              <w:szCs w:val="18"/>
            </w:rPr>
            <w:t>......................................................</w:t>
          </w:r>
          <w:r>
            <w:rPr>
              <w:rStyle w:val="Testosegnaposto"/>
              <w:sz w:val="18"/>
              <w:szCs w:val="18"/>
            </w:rPr>
            <w:t>............................</w:t>
          </w:r>
          <w:r w:rsidRPr="0008738E">
            <w:rPr>
              <w:rStyle w:val="Testosegnaposto"/>
              <w:sz w:val="18"/>
              <w:szCs w:val="18"/>
            </w:rPr>
            <w:t>................................................................</w:t>
          </w:r>
          <w:r>
            <w:rPr>
              <w:rStyle w:val="Testosegnaposto"/>
              <w:sz w:val="18"/>
              <w:szCs w:val="18"/>
            </w:rPr>
            <w:t>....................</w:t>
          </w:r>
          <w:r w:rsidRPr="0008738E">
            <w:rPr>
              <w:rStyle w:val="Testosegnaposto"/>
              <w:sz w:val="18"/>
              <w:szCs w:val="18"/>
            </w:rPr>
            <w:t>...........................</w:t>
          </w:r>
          <w:r>
            <w:rPr>
              <w:rStyle w:val="Testosegnaposto"/>
              <w:sz w:val="18"/>
              <w:szCs w:val="18"/>
            </w:rPr>
            <w:t>...............</w:t>
          </w:r>
          <w:r w:rsidRPr="0008738E">
            <w:rPr>
              <w:rStyle w:val="Testosegnaposto"/>
              <w:sz w:val="18"/>
              <w:szCs w:val="18"/>
            </w:rPr>
            <w:t>......</w:t>
          </w:r>
          <w:r>
            <w:rPr>
              <w:rStyle w:val="Testosegnaposto"/>
              <w:sz w:val="18"/>
              <w:szCs w:val="18"/>
            </w:rPr>
            <w:t>...........................</w:t>
          </w:r>
          <w:r w:rsidRPr="0008738E">
            <w:rPr>
              <w:rStyle w:val="Testosegnaposto"/>
              <w:sz w:val="18"/>
              <w:szCs w:val="18"/>
            </w:rPr>
            <w:t>.........................................................................................</w:t>
          </w:r>
          <w:r>
            <w:rPr>
              <w:rStyle w:val="Testosegnaposto"/>
              <w:sz w:val="18"/>
              <w:szCs w:val="18"/>
            </w:rPr>
            <w:t>............................</w:t>
          </w:r>
          <w:r w:rsidRPr="0008738E">
            <w:rPr>
              <w:rStyle w:val="Testosegnaposto"/>
              <w:sz w:val="18"/>
              <w:szCs w:val="18"/>
            </w:rPr>
            <w:t>.......................................................................................................................</w:t>
          </w:r>
          <w:r>
            <w:rPr>
              <w:rStyle w:val="Testosegnaposto"/>
              <w:sz w:val="18"/>
              <w:szCs w:val="18"/>
            </w:rPr>
            <w:t>............................</w:t>
          </w:r>
          <w:r w:rsidRPr="0008738E">
            <w:rPr>
              <w:rStyle w:val="Testosegnaposto"/>
              <w:sz w:val="18"/>
              <w:szCs w:val="18"/>
            </w:rPr>
            <w:t>..................................................................</w:t>
          </w:r>
          <w:r>
            <w:rPr>
              <w:rStyle w:val="Testosegnaposto"/>
              <w:sz w:val="18"/>
              <w:szCs w:val="18"/>
            </w:rPr>
            <w:t>..</w:t>
          </w:r>
          <w:r w:rsidRPr="0008738E">
            <w:rPr>
              <w:rStyle w:val="Testosegnaposto"/>
              <w:sz w:val="18"/>
              <w:szCs w:val="18"/>
            </w:rPr>
            <w:t>....</w:t>
          </w:r>
          <w:r>
            <w:rPr>
              <w:rStyle w:val="Testosegnaposto"/>
              <w:sz w:val="18"/>
              <w:szCs w:val="18"/>
            </w:rPr>
            <w:t>.........................................................</w:t>
          </w:r>
          <w:r w:rsidRPr="0008738E">
            <w:rPr>
              <w:rStyle w:val="Testosegnaposto"/>
              <w:sz w:val="18"/>
              <w:szCs w:val="18"/>
            </w:rPr>
            <w:t>....</w:t>
          </w:r>
          <w:r>
            <w:rPr>
              <w:rStyle w:val="Testosegnaposto"/>
              <w:sz w:val="18"/>
              <w:szCs w:val="18"/>
            </w:rPr>
            <w:t>...............</w:t>
          </w:r>
          <w:r w:rsidRPr="0008738E">
            <w:rPr>
              <w:rStyle w:val="Testosegnaposto"/>
              <w:sz w:val="18"/>
              <w:szCs w:val="18"/>
            </w:rPr>
            <w:t>....</w:t>
          </w:r>
          <w:r>
            <w:rPr>
              <w:rStyle w:val="Testosegnaposto"/>
              <w:sz w:val="18"/>
              <w:szCs w:val="18"/>
            </w:rPr>
            <w:t>.................</w:t>
          </w:r>
          <w:r w:rsidRPr="0008738E">
            <w:rPr>
              <w:rStyle w:val="Testosegnaposto"/>
              <w:sz w:val="18"/>
              <w:szCs w:val="18"/>
            </w:rPr>
            <w:t>....</w:t>
          </w:r>
          <w:r>
            <w:rPr>
              <w:rStyle w:val="Testosegnaposto"/>
              <w:sz w:val="18"/>
              <w:szCs w:val="18"/>
            </w:rPr>
            <w:t>.</w:t>
          </w:r>
          <w:r w:rsidRPr="0008738E">
            <w:rPr>
              <w:rStyle w:val="Testosegnaposto"/>
              <w:sz w:val="18"/>
              <w:szCs w:val="18"/>
            </w:rPr>
            <w:t>..</w:t>
          </w:r>
          <w:r>
            <w:rPr>
              <w:rStyle w:val="Testosegnaposto"/>
              <w:sz w:val="18"/>
              <w:szCs w:val="18"/>
            </w:rPr>
            <w:t>.................</w:t>
          </w:r>
          <w:r w:rsidRPr="0008738E">
            <w:rPr>
              <w:rStyle w:val="Testosegnaposto"/>
              <w:sz w:val="18"/>
              <w:szCs w:val="18"/>
            </w:rPr>
            <w:t>...</w:t>
          </w:r>
          <w:r>
            <w:rPr>
              <w:rStyle w:val="Testosegnaposto"/>
              <w:sz w:val="18"/>
              <w:szCs w:val="18"/>
            </w:rPr>
            <w:t>.................</w:t>
          </w:r>
          <w:r w:rsidRPr="0008738E">
            <w:rPr>
              <w:rStyle w:val="Testosegnaposto"/>
              <w:sz w:val="18"/>
              <w:szCs w:val="18"/>
            </w:rPr>
            <w:t>...</w:t>
          </w:r>
          <w:r>
            <w:rPr>
              <w:rStyle w:val="Testosegnaposto"/>
              <w:sz w:val="18"/>
              <w:szCs w:val="18"/>
            </w:rPr>
            <w:t>..........</w:t>
          </w:r>
          <w:r w:rsidRPr="0008738E">
            <w:rPr>
              <w:rStyle w:val="Testosegnaposto"/>
              <w:sz w:val="18"/>
              <w:szCs w:val="18"/>
            </w:rPr>
            <w:t>..</w:t>
          </w:r>
          <w:r>
            <w:rPr>
              <w:rStyle w:val="Testosegnaposto"/>
              <w:sz w:val="18"/>
              <w:szCs w:val="18"/>
            </w:rPr>
            <w:t>.................</w:t>
          </w:r>
          <w:r w:rsidRPr="0008738E">
            <w:rPr>
              <w:rStyle w:val="Testosegnaposto"/>
              <w:sz w:val="18"/>
              <w:szCs w:val="18"/>
            </w:rPr>
            <w:t>....</w:t>
          </w:r>
          <w:r>
            <w:rPr>
              <w:rStyle w:val="Testosegnaposto"/>
              <w:sz w:val="18"/>
              <w:szCs w:val="18"/>
            </w:rPr>
            <w:t>...............</w:t>
          </w:r>
          <w:r w:rsidRPr="0008738E">
            <w:rPr>
              <w:rStyle w:val="Testosegnaposto"/>
              <w:sz w:val="18"/>
              <w:szCs w:val="18"/>
            </w:rPr>
            <w:t>....</w:t>
          </w:r>
          <w:r>
            <w:rPr>
              <w:rStyle w:val="Testosegnaposto"/>
              <w:sz w:val="18"/>
              <w:szCs w:val="18"/>
            </w:rPr>
            <w:t>..................</w:t>
          </w:r>
          <w:r w:rsidRPr="0008738E">
            <w:rPr>
              <w:rStyle w:val="Testosegnaposto"/>
              <w:sz w:val="18"/>
              <w:szCs w:val="18"/>
            </w:rPr>
            <w:t>....</w:t>
          </w:r>
          <w:r>
            <w:rPr>
              <w:rStyle w:val="Testosegnaposto"/>
              <w:sz w:val="18"/>
              <w:szCs w:val="18"/>
            </w:rPr>
            <w:t>.</w:t>
          </w:r>
          <w:r w:rsidRPr="0008738E">
            <w:rPr>
              <w:rStyle w:val="Testosegnaposto"/>
              <w:sz w:val="18"/>
              <w:szCs w:val="18"/>
            </w:rPr>
            <w:t>..</w:t>
          </w:r>
          <w:r>
            <w:rPr>
              <w:rStyle w:val="Testosegnaposto"/>
              <w:sz w:val="18"/>
              <w:szCs w:val="18"/>
            </w:rPr>
            <w:t>................</w:t>
          </w:r>
        </w:p>
      </w:docPartBody>
    </w:docPart>
    <w:docPart>
      <w:docPartPr>
        <w:name w:val="CD5B5B9A69A64478937D2817B3A6D038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66C6F24B-E4AE-4626-AD55-2D1D5FCBBEB5}"/>
      </w:docPartPr>
      <w:docPartBody>
        <w:p w:rsidR="001E5EA1" w:rsidRDefault="002B62F0" w:rsidP="002B62F0">
          <w:pPr>
            <w:pStyle w:val="CD5B5B9A69A64478937D2817B3A6D038"/>
          </w:pPr>
          <w:r w:rsidRPr="00071E83">
            <w:rPr>
              <w:rStyle w:val="Testosegnaposto"/>
            </w:rPr>
            <w:t>Fare clic qui per immettere una data.</w:t>
          </w:r>
        </w:p>
      </w:docPartBody>
    </w:docPart>
    <w:docPart>
      <w:docPartPr>
        <w:name w:val="6C4DB6C72984425EA19AA45C35CFD423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5FAAD928-BFE9-40AA-B6AD-63E04235A68A}"/>
      </w:docPartPr>
      <w:docPartBody>
        <w:p w:rsidR="001E5EA1" w:rsidRDefault="001E5EA1" w:rsidP="001E5EA1">
          <w:pPr>
            <w:pStyle w:val="6C4DB6C72984425EA19AA45C35CFD4232"/>
          </w:pPr>
          <w:r w:rsidRPr="0008738E">
            <w:rPr>
              <w:rStyle w:val="Testosegnaposto"/>
              <w:sz w:val="18"/>
              <w:szCs w:val="18"/>
            </w:rPr>
            <w:t>........................................................</w:t>
          </w:r>
          <w:r>
            <w:rPr>
              <w:rStyle w:val="Testosegnaposto"/>
              <w:sz w:val="18"/>
              <w:szCs w:val="18"/>
            </w:rPr>
            <w:t>............................</w:t>
          </w:r>
          <w:r w:rsidRPr="0008738E">
            <w:rPr>
              <w:rStyle w:val="Testosegnaposto"/>
              <w:sz w:val="18"/>
              <w:szCs w:val="18"/>
            </w:rPr>
            <w:t>.........................................................................................</w:t>
          </w:r>
          <w:r>
            <w:rPr>
              <w:rStyle w:val="Testosegnaposto"/>
              <w:sz w:val="18"/>
              <w:szCs w:val="18"/>
            </w:rPr>
            <w:t>............................</w:t>
          </w:r>
          <w:r w:rsidRPr="0008738E">
            <w:rPr>
              <w:rStyle w:val="Testosegnaposto"/>
              <w:sz w:val="18"/>
              <w:szCs w:val="18"/>
            </w:rPr>
            <w:t>.......................................................................................................................</w:t>
          </w:r>
          <w:r>
            <w:rPr>
              <w:rStyle w:val="Testosegnaposto"/>
              <w:sz w:val="18"/>
              <w:szCs w:val="18"/>
            </w:rPr>
            <w:t>............................</w:t>
          </w:r>
          <w:r w:rsidRPr="0008738E">
            <w:rPr>
              <w:rStyle w:val="Testosegnaposto"/>
              <w:sz w:val="18"/>
              <w:szCs w:val="18"/>
            </w:rPr>
            <w:t>..................................................................</w:t>
          </w:r>
          <w:r>
            <w:rPr>
              <w:rStyle w:val="Testosegnaposto"/>
              <w:sz w:val="18"/>
              <w:szCs w:val="18"/>
            </w:rPr>
            <w:t>..</w:t>
          </w:r>
          <w:r w:rsidRPr="0008738E">
            <w:rPr>
              <w:rStyle w:val="Testosegnaposto"/>
              <w:sz w:val="18"/>
              <w:szCs w:val="18"/>
            </w:rPr>
            <w:t>....</w:t>
          </w:r>
          <w:r>
            <w:rPr>
              <w:rStyle w:val="Testosegnaposto"/>
              <w:sz w:val="18"/>
              <w:szCs w:val="18"/>
            </w:rPr>
            <w:t>......................................</w:t>
          </w:r>
          <w:r w:rsidRPr="0008738E">
            <w:rPr>
              <w:rStyle w:val="Testosegnaposto"/>
              <w:sz w:val="18"/>
              <w:szCs w:val="18"/>
            </w:rPr>
            <w:t>......................................................</w:t>
          </w:r>
          <w:r>
            <w:rPr>
              <w:rStyle w:val="Testosegnaposto"/>
              <w:sz w:val="18"/>
              <w:szCs w:val="18"/>
            </w:rPr>
            <w:t>............................</w:t>
          </w:r>
          <w:r w:rsidRPr="0008738E">
            <w:rPr>
              <w:rStyle w:val="Testosegnaposto"/>
              <w:sz w:val="18"/>
              <w:szCs w:val="18"/>
            </w:rPr>
            <w:t>................................................................</w:t>
          </w:r>
          <w:r>
            <w:rPr>
              <w:rStyle w:val="Testosegnaposto"/>
              <w:sz w:val="18"/>
              <w:szCs w:val="18"/>
            </w:rPr>
            <w:t>....................</w:t>
          </w:r>
          <w:r w:rsidRPr="0008738E">
            <w:rPr>
              <w:rStyle w:val="Testosegnaposto"/>
              <w:sz w:val="18"/>
              <w:szCs w:val="18"/>
            </w:rPr>
            <w:t>...........................</w:t>
          </w:r>
          <w:r>
            <w:rPr>
              <w:rStyle w:val="Testosegnaposto"/>
              <w:sz w:val="18"/>
              <w:szCs w:val="18"/>
            </w:rPr>
            <w:t>...............</w:t>
          </w:r>
          <w:r w:rsidRPr="0008738E">
            <w:rPr>
              <w:rStyle w:val="Testosegnaposto"/>
              <w:sz w:val="18"/>
              <w:szCs w:val="18"/>
            </w:rPr>
            <w:t>......</w:t>
          </w:r>
          <w:r>
            <w:rPr>
              <w:rStyle w:val="Testosegnaposto"/>
              <w:sz w:val="18"/>
              <w:szCs w:val="18"/>
            </w:rPr>
            <w:t>...........................</w:t>
          </w:r>
          <w:r w:rsidRPr="0008738E">
            <w:rPr>
              <w:rStyle w:val="Testosegnaposto"/>
              <w:sz w:val="18"/>
              <w:szCs w:val="18"/>
            </w:rPr>
            <w:t>.........................................................................................</w:t>
          </w:r>
          <w:r>
            <w:rPr>
              <w:rStyle w:val="Testosegnaposto"/>
              <w:sz w:val="18"/>
              <w:szCs w:val="18"/>
            </w:rPr>
            <w:t>............................</w:t>
          </w:r>
          <w:r w:rsidRPr="0008738E">
            <w:rPr>
              <w:rStyle w:val="Testosegnaposto"/>
              <w:sz w:val="18"/>
              <w:szCs w:val="18"/>
            </w:rPr>
            <w:t>.......................................................................................................................</w:t>
          </w:r>
          <w:r>
            <w:rPr>
              <w:rStyle w:val="Testosegnaposto"/>
              <w:sz w:val="18"/>
              <w:szCs w:val="18"/>
            </w:rPr>
            <w:t>............................</w:t>
          </w:r>
          <w:r w:rsidRPr="0008738E">
            <w:rPr>
              <w:rStyle w:val="Testosegnaposto"/>
              <w:sz w:val="18"/>
              <w:szCs w:val="18"/>
            </w:rPr>
            <w:t>..................................................................</w:t>
          </w:r>
          <w:r>
            <w:rPr>
              <w:rStyle w:val="Testosegnaposto"/>
              <w:sz w:val="18"/>
              <w:szCs w:val="18"/>
            </w:rPr>
            <w:t>..</w:t>
          </w:r>
          <w:r w:rsidRPr="0008738E">
            <w:rPr>
              <w:rStyle w:val="Testosegnaposto"/>
              <w:sz w:val="18"/>
              <w:szCs w:val="18"/>
            </w:rPr>
            <w:t>....</w:t>
          </w:r>
          <w:r>
            <w:rPr>
              <w:rStyle w:val="Testosegnaposto"/>
              <w:sz w:val="18"/>
              <w:szCs w:val="18"/>
            </w:rPr>
            <w:t>.........................................................</w:t>
          </w:r>
          <w:r w:rsidRPr="0008738E">
            <w:rPr>
              <w:rStyle w:val="Testosegnaposto"/>
              <w:sz w:val="18"/>
              <w:szCs w:val="18"/>
            </w:rPr>
            <w:t>....</w:t>
          </w:r>
          <w:r>
            <w:rPr>
              <w:rStyle w:val="Testosegnaposto"/>
              <w:sz w:val="18"/>
              <w:szCs w:val="18"/>
            </w:rPr>
            <w:t>...............</w:t>
          </w:r>
          <w:r w:rsidRPr="0008738E">
            <w:rPr>
              <w:rStyle w:val="Testosegnaposto"/>
              <w:sz w:val="18"/>
              <w:szCs w:val="18"/>
            </w:rPr>
            <w:t>....</w:t>
          </w:r>
          <w:r>
            <w:rPr>
              <w:rStyle w:val="Testosegnaposto"/>
              <w:sz w:val="18"/>
              <w:szCs w:val="18"/>
            </w:rPr>
            <w:t>.................</w:t>
          </w:r>
          <w:r w:rsidRPr="0008738E">
            <w:rPr>
              <w:rStyle w:val="Testosegnaposto"/>
              <w:sz w:val="18"/>
              <w:szCs w:val="18"/>
            </w:rPr>
            <w:t>....</w:t>
          </w:r>
          <w:r>
            <w:rPr>
              <w:rStyle w:val="Testosegnaposto"/>
              <w:sz w:val="18"/>
              <w:szCs w:val="18"/>
            </w:rPr>
            <w:t>.</w:t>
          </w:r>
          <w:r w:rsidRPr="0008738E">
            <w:rPr>
              <w:rStyle w:val="Testosegnaposto"/>
              <w:sz w:val="18"/>
              <w:szCs w:val="18"/>
            </w:rPr>
            <w:t>..</w:t>
          </w:r>
          <w:r>
            <w:rPr>
              <w:rStyle w:val="Testosegnaposto"/>
              <w:sz w:val="18"/>
              <w:szCs w:val="18"/>
            </w:rPr>
            <w:t>.................</w:t>
          </w:r>
          <w:r w:rsidRPr="0008738E">
            <w:rPr>
              <w:rStyle w:val="Testosegnaposto"/>
              <w:sz w:val="18"/>
              <w:szCs w:val="18"/>
            </w:rPr>
            <w:t>...</w:t>
          </w:r>
          <w:r>
            <w:rPr>
              <w:rStyle w:val="Testosegnaposto"/>
              <w:sz w:val="18"/>
              <w:szCs w:val="18"/>
            </w:rPr>
            <w:t>.................</w:t>
          </w:r>
          <w:r w:rsidRPr="0008738E">
            <w:rPr>
              <w:rStyle w:val="Testosegnaposto"/>
              <w:sz w:val="18"/>
              <w:szCs w:val="18"/>
            </w:rPr>
            <w:t>...</w:t>
          </w:r>
          <w:r>
            <w:rPr>
              <w:rStyle w:val="Testosegnaposto"/>
              <w:sz w:val="18"/>
              <w:szCs w:val="18"/>
            </w:rPr>
            <w:t>..........</w:t>
          </w:r>
          <w:r w:rsidRPr="0008738E">
            <w:rPr>
              <w:rStyle w:val="Testosegnaposto"/>
              <w:sz w:val="18"/>
              <w:szCs w:val="18"/>
            </w:rPr>
            <w:t>..</w:t>
          </w:r>
          <w:r>
            <w:rPr>
              <w:rStyle w:val="Testosegnaposto"/>
              <w:sz w:val="18"/>
              <w:szCs w:val="18"/>
            </w:rPr>
            <w:t>.................</w:t>
          </w:r>
          <w:r w:rsidRPr="0008738E">
            <w:rPr>
              <w:rStyle w:val="Testosegnaposto"/>
              <w:sz w:val="18"/>
              <w:szCs w:val="18"/>
            </w:rPr>
            <w:t>....</w:t>
          </w:r>
          <w:r>
            <w:rPr>
              <w:rStyle w:val="Testosegnaposto"/>
              <w:sz w:val="18"/>
              <w:szCs w:val="18"/>
            </w:rPr>
            <w:t>...............</w:t>
          </w:r>
          <w:r w:rsidRPr="0008738E">
            <w:rPr>
              <w:rStyle w:val="Testosegnaposto"/>
              <w:sz w:val="18"/>
              <w:szCs w:val="18"/>
            </w:rPr>
            <w:t>....</w:t>
          </w:r>
          <w:r>
            <w:rPr>
              <w:rStyle w:val="Testosegnaposto"/>
              <w:sz w:val="18"/>
              <w:szCs w:val="18"/>
            </w:rPr>
            <w:t>..................</w:t>
          </w:r>
          <w:r w:rsidRPr="0008738E">
            <w:rPr>
              <w:rStyle w:val="Testosegnaposto"/>
              <w:sz w:val="18"/>
              <w:szCs w:val="18"/>
            </w:rPr>
            <w:t>....</w:t>
          </w:r>
          <w:r>
            <w:rPr>
              <w:rStyle w:val="Testosegnaposto"/>
              <w:sz w:val="18"/>
              <w:szCs w:val="18"/>
            </w:rPr>
            <w:t>.</w:t>
          </w:r>
          <w:r w:rsidRPr="0008738E">
            <w:rPr>
              <w:rStyle w:val="Testosegnaposto"/>
              <w:sz w:val="18"/>
              <w:szCs w:val="18"/>
            </w:rPr>
            <w:t>..</w:t>
          </w:r>
          <w:r>
            <w:rPr>
              <w:rStyle w:val="Testosegnaposto"/>
              <w:sz w:val="18"/>
              <w:szCs w:val="18"/>
            </w:rPr>
            <w:t>................</w:t>
          </w:r>
        </w:p>
      </w:docPartBody>
    </w:docPart>
    <w:docPart>
      <w:docPartPr>
        <w:name w:val="4BC25807A5EB43D48627CBB3A39E3667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FC94BADA-F492-46C5-BA27-79415C7A6D6A}"/>
      </w:docPartPr>
      <w:docPartBody>
        <w:p w:rsidR="001E5EA1" w:rsidRDefault="002B62F0" w:rsidP="002B62F0">
          <w:pPr>
            <w:pStyle w:val="4BC25807A5EB43D48627CBB3A39E3667"/>
          </w:pPr>
          <w:r w:rsidRPr="00071E83">
            <w:rPr>
              <w:rStyle w:val="Testosegnaposto"/>
            </w:rPr>
            <w:t>Fare clic qui per immettere una data.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283"/>
  <w:characterSpacingControl w:val="doNotCompress"/>
  <w:compat>
    <w:useFELayout/>
  </w:compat>
  <w:rsids>
    <w:rsidRoot w:val="002B62F0"/>
    <w:rsid w:val="001E5EA1"/>
    <w:rsid w:val="002B62F0"/>
    <w:rsid w:val="00DF79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E5EA1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1E5EA1"/>
    <w:rPr>
      <w:color w:val="808080"/>
    </w:rPr>
  </w:style>
  <w:style w:type="paragraph" w:customStyle="1" w:styleId="5C7F63A5CD92487F8F4E270359DA87F7">
    <w:name w:val="5C7F63A5CD92487F8F4E270359DA87F7"/>
    <w:rsid w:val="002B62F0"/>
  </w:style>
  <w:style w:type="paragraph" w:customStyle="1" w:styleId="E5CC8EF7CF224203B1C967DD1C881094">
    <w:name w:val="E5CC8EF7CF224203B1C967DD1C881094"/>
    <w:rsid w:val="002B62F0"/>
  </w:style>
  <w:style w:type="paragraph" w:customStyle="1" w:styleId="8DBE9F78F94B4B25A98B857357C32361">
    <w:name w:val="8DBE9F78F94B4B25A98B857357C32361"/>
    <w:rsid w:val="002B62F0"/>
  </w:style>
  <w:style w:type="paragraph" w:customStyle="1" w:styleId="BE71BAA9B51849A282108DD51E573A15">
    <w:name w:val="BE71BAA9B51849A282108DD51E573A15"/>
    <w:rsid w:val="002B62F0"/>
  </w:style>
  <w:style w:type="paragraph" w:customStyle="1" w:styleId="71D7454D7EA44E4297838C4E701174B5">
    <w:name w:val="71D7454D7EA44E4297838C4E701174B5"/>
    <w:rsid w:val="002B62F0"/>
  </w:style>
  <w:style w:type="paragraph" w:customStyle="1" w:styleId="213B24D2E3A849A0A47BC90C8937254D">
    <w:name w:val="213B24D2E3A849A0A47BC90C8937254D"/>
    <w:rsid w:val="002B62F0"/>
  </w:style>
  <w:style w:type="paragraph" w:customStyle="1" w:styleId="81C75FFFF9964379A7FE97237A6BD8D3">
    <w:name w:val="81C75FFFF9964379A7FE97237A6BD8D3"/>
    <w:rsid w:val="002B62F0"/>
  </w:style>
  <w:style w:type="paragraph" w:customStyle="1" w:styleId="682CC781F2A6431C8EFBEFD3861F718F">
    <w:name w:val="682CC781F2A6431C8EFBEFD3861F718F"/>
    <w:rsid w:val="002B62F0"/>
  </w:style>
  <w:style w:type="paragraph" w:customStyle="1" w:styleId="36E20361783F46A68BC926091510E9F6">
    <w:name w:val="36E20361783F46A68BC926091510E9F6"/>
    <w:rsid w:val="002B62F0"/>
  </w:style>
  <w:style w:type="paragraph" w:customStyle="1" w:styleId="3FBA943227EA4FA0A1236D556843F5DF">
    <w:name w:val="3FBA943227EA4FA0A1236D556843F5DF"/>
    <w:rsid w:val="002B62F0"/>
    <w:rPr>
      <w:rFonts w:eastAsiaTheme="minorHAnsi"/>
      <w:lang w:eastAsia="en-US"/>
    </w:rPr>
  </w:style>
  <w:style w:type="paragraph" w:customStyle="1" w:styleId="5C7F63A5CD92487F8F4E270359DA87F71">
    <w:name w:val="5C7F63A5CD92487F8F4E270359DA87F71"/>
    <w:rsid w:val="002B62F0"/>
    <w:rPr>
      <w:rFonts w:eastAsiaTheme="minorHAnsi"/>
      <w:lang w:eastAsia="en-US"/>
    </w:rPr>
  </w:style>
  <w:style w:type="paragraph" w:customStyle="1" w:styleId="E5CC8EF7CF224203B1C967DD1C8810941">
    <w:name w:val="E5CC8EF7CF224203B1C967DD1C8810941"/>
    <w:rsid w:val="002B62F0"/>
    <w:rPr>
      <w:rFonts w:eastAsiaTheme="minorHAnsi"/>
      <w:lang w:eastAsia="en-US"/>
    </w:rPr>
  </w:style>
  <w:style w:type="paragraph" w:customStyle="1" w:styleId="8DBE9F78F94B4B25A98B857357C323611">
    <w:name w:val="8DBE9F78F94B4B25A98B857357C323611"/>
    <w:rsid w:val="002B62F0"/>
    <w:rPr>
      <w:rFonts w:eastAsiaTheme="minorHAnsi"/>
      <w:lang w:eastAsia="en-US"/>
    </w:rPr>
  </w:style>
  <w:style w:type="paragraph" w:customStyle="1" w:styleId="BE71BAA9B51849A282108DD51E573A151">
    <w:name w:val="BE71BAA9B51849A282108DD51E573A151"/>
    <w:rsid w:val="002B62F0"/>
    <w:rPr>
      <w:rFonts w:eastAsiaTheme="minorHAnsi"/>
      <w:lang w:eastAsia="en-US"/>
    </w:rPr>
  </w:style>
  <w:style w:type="paragraph" w:customStyle="1" w:styleId="71D7454D7EA44E4297838C4E701174B51">
    <w:name w:val="71D7454D7EA44E4297838C4E701174B51"/>
    <w:rsid w:val="002B62F0"/>
    <w:rPr>
      <w:rFonts w:eastAsiaTheme="minorHAnsi"/>
      <w:lang w:eastAsia="en-US"/>
    </w:rPr>
  </w:style>
  <w:style w:type="paragraph" w:customStyle="1" w:styleId="213B24D2E3A849A0A47BC90C8937254D1">
    <w:name w:val="213B24D2E3A849A0A47BC90C8937254D1"/>
    <w:rsid w:val="002B62F0"/>
    <w:rPr>
      <w:rFonts w:eastAsiaTheme="minorHAnsi"/>
      <w:lang w:eastAsia="en-US"/>
    </w:rPr>
  </w:style>
  <w:style w:type="paragraph" w:customStyle="1" w:styleId="81C75FFFF9964379A7FE97237A6BD8D31">
    <w:name w:val="81C75FFFF9964379A7FE97237A6BD8D31"/>
    <w:rsid w:val="002B62F0"/>
    <w:rPr>
      <w:rFonts w:eastAsiaTheme="minorHAnsi"/>
      <w:lang w:eastAsia="en-US"/>
    </w:rPr>
  </w:style>
  <w:style w:type="paragraph" w:customStyle="1" w:styleId="682CC781F2A6431C8EFBEFD3861F718F1">
    <w:name w:val="682CC781F2A6431C8EFBEFD3861F718F1"/>
    <w:rsid w:val="002B62F0"/>
    <w:rPr>
      <w:rFonts w:eastAsiaTheme="minorHAnsi"/>
      <w:lang w:eastAsia="en-US"/>
    </w:rPr>
  </w:style>
  <w:style w:type="paragraph" w:customStyle="1" w:styleId="0184485DEE4043858A32C0B978575B9E">
    <w:name w:val="0184485DEE4043858A32C0B978575B9E"/>
    <w:rsid w:val="002B62F0"/>
    <w:rPr>
      <w:rFonts w:eastAsiaTheme="minorHAnsi"/>
      <w:lang w:eastAsia="en-US"/>
    </w:rPr>
  </w:style>
  <w:style w:type="paragraph" w:customStyle="1" w:styleId="F8A3DA611FA14BF5AC385DA83234A050">
    <w:name w:val="F8A3DA611FA14BF5AC385DA83234A050"/>
    <w:rsid w:val="002B62F0"/>
    <w:rPr>
      <w:rFonts w:eastAsiaTheme="minorHAnsi"/>
      <w:lang w:eastAsia="en-US"/>
    </w:rPr>
  </w:style>
  <w:style w:type="paragraph" w:customStyle="1" w:styleId="36E20361783F46A68BC926091510E9F61">
    <w:name w:val="36E20361783F46A68BC926091510E9F61"/>
    <w:rsid w:val="002B62F0"/>
    <w:rPr>
      <w:rFonts w:eastAsiaTheme="minorHAnsi"/>
      <w:lang w:eastAsia="en-US"/>
    </w:rPr>
  </w:style>
  <w:style w:type="paragraph" w:customStyle="1" w:styleId="37F7E65A0BDF4E56B65D51F577BD693B">
    <w:name w:val="37F7E65A0BDF4E56B65D51F577BD693B"/>
    <w:rsid w:val="002B62F0"/>
  </w:style>
  <w:style w:type="paragraph" w:customStyle="1" w:styleId="6B42D37B408C4F4B8CE4AD576B311070">
    <w:name w:val="6B42D37B408C4F4B8CE4AD576B311070"/>
    <w:rsid w:val="002B62F0"/>
  </w:style>
  <w:style w:type="paragraph" w:customStyle="1" w:styleId="D0693A6793514BFAB76ACBC3F98479FE">
    <w:name w:val="D0693A6793514BFAB76ACBC3F98479FE"/>
    <w:rsid w:val="002B62F0"/>
  </w:style>
  <w:style w:type="paragraph" w:customStyle="1" w:styleId="8E987ABCD4AA473097B55D75D793C0E3">
    <w:name w:val="8E987ABCD4AA473097B55D75D793C0E3"/>
    <w:rsid w:val="002B62F0"/>
  </w:style>
  <w:style w:type="paragraph" w:customStyle="1" w:styleId="EACBFB35D8034EA3B54CC8CC44DD2DBD">
    <w:name w:val="EACBFB35D8034EA3B54CC8CC44DD2DBD"/>
    <w:rsid w:val="002B62F0"/>
  </w:style>
  <w:style w:type="paragraph" w:customStyle="1" w:styleId="1EC386FFD37A4274BF538812C3B5BD7A">
    <w:name w:val="1EC386FFD37A4274BF538812C3B5BD7A"/>
    <w:rsid w:val="002B62F0"/>
  </w:style>
  <w:style w:type="paragraph" w:customStyle="1" w:styleId="4C85A8B09907461BA831D9A9CBDC4C1C">
    <w:name w:val="4C85A8B09907461BA831D9A9CBDC4C1C"/>
    <w:rsid w:val="002B62F0"/>
  </w:style>
  <w:style w:type="paragraph" w:customStyle="1" w:styleId="D601F3C9FDEE4EB1854DABF378701412">
    <w:name w:val="D601F3C9FDEE4EB1854DABF378701412"/>
    <w:rsid w:val="002B62F0"/>
  </w:style>
  <w:style w:type="paragraph" w:customStyle="1" w:styleId="EC4AEE3CBCD94FA6AFF0942312A4AA2E">
    <w:name w:val="EC4AEE3CBCD94FA6AFF0942312A4AA2E"/>
    <w:rsid w:val="002B62F0"/>
  </w:style>
  <w:style w:type="paragraph" w:customStyle="1" w:styleId="79B056E38E9247D48CBB3D22EA07186A">
    <w:name w:val="79B056E38E9247D48CBB3D22EA07186A"/>
    <w:rsid w:val="002B62F0"/>
  </w:style>
  <w:style w:type="paragraph" w:customStyle="1" w:styleId="E9FEA0E00DC44605ADDDE4A0025720EE">
    <w:name w:val="E9FEA0E00DC44605ADDDE4A0025720EE"/>
    <w:rsid w:val="002B62F0"/>
  </w:style>
  <w:style w:type="paragraph" w:customStyle="1" w:styleId="1639D2EA069F46AD83B938EC10AF39B6">
    <w:name w:val="1639D2EA069F46AD83B938EC10AF39B6"/>
    <w:rsid w:val="002B62F0"/>
  </w:style>
  <w:style w:type="paragraph" w:customStyle="1" w:styleId="A4C6233C775C497A9411DA849FD2939D">
    <w:name w:val="A4C6233C775C497A9411DA849FD2939D"/>
    <w:rsid w:val="002B62F0"/>
  </w:style>
  <w:style w:type="paragraph" w:customStyle="1" w:styleId="EC0A2C84DAAE422A9A9CDAC8965D5715">
    <w:name w:val="EC0A2C84DAAE422A9A9CDAC8965D5715"/>
    <w:rsid w:val="002B62F0"/>
  </w:style>
  <w:style w:type="paragraph" w:customStyle="1" w:styleId="8846FA10CF00448DAD7F76800A818997">
    <w:name w:val="8846FA10CF00448DAD7F76800A818997"/>
    <w:rsid w:val="002B62F0"/>
  </w:style>
  <w:style w:type="paragraph" w:customStyle="1" w:styleId="3FBA943227EA4FA0A1236D556843F5DF1">
    <w:name w:val="3FBA943227EA4FA0A1236D556843F5DF1"/>
    <w:rsid w:val="002B62F0"/>
    <w:rPr>
      <w:rFonts w:eastAsiaTheme="minorHAnsi"/>
      <w:lang w:eastAsia="en-US"/>
    </w:rPr>
  </w:style>
  <w:style w:type="paragraph" w:customStyle="1" w:styleId="5C7F63A5CD92487F8F4E270359DA87F72">
    <w:name w:val="5C7F63A5CD92487F8F4E270359DA87F72"/>
    <w:rsid w:val="002B62F0"/>
    <w:rPr>
      <w:rFonts w:eastAsiaTheme="minorHAnsi"/>
      <w:lang w:eastAsia="en-US"/>
    </w:rPr>
  </w:style>
  <w:style w:type="paragraph" w:customStyle="1" w:styleId="E5CC8EF7CF224203B1C967DD1C8810942">
    <w:name w:val="E5CC8EF7CF224203B1C967DD1C8810942"/>
    <w:rsid w:val="002B62F0"/>
    <w:rPr>
      <w:rFonts w:eastAsiaTheme="minorHAnsi"/>
      <w:lang w:eastAsia="en-US"/>
    </w:rPr>
  </w:style>
  <w:style w:type="paragraph" w:customStyle="1" w:styleId="8DBE9F78F94B4B25A98B857357C323612">
    <w:name w:val="8DBE9F78F94B4B25A98B857357C323612"/>
    <w:rsid w:val="002B62F0"/>
    <w:rPr>
      <w:rFonts w:eastAsiaTheme="minorHAnsi"/>
      <w:lang w:eastAsia="en-US"/>
    </w:rPr>
  </w:style>
  <w:style w:type="paragraph" w:customStyle="1" w:styleId="BE71BAA9B51849A282108DD51E573A152">
    <w:name w:val="BE71BAA9B51849A282108DD51E573A152"/>
    <w:rsid w:val="002B62F0"/>
    <w:rPr>
      <w:rFonts w:eastAsiaTheme="minorHAnsi"/>
      <w:lang w:eastAsia="en-US"/>
    </w:rPr>
  </w:style>
  <w:style w:type="paragraph" w:customStyle="1" w:styleId="71D7454D7EA44E4297838C4E701174B52">
    <w:name w:val="71D7454D7EA44E4297838C4E701174B52"/>
    <w:rsid w:val="002B62F0"/>
    <w:rPr>
      <w:rFonts w:eastAsiaTheme="minorHAnsi"/>
      <w:lang w:eastAsia="en-US"/>
    </w:rPr>
  </w:style>
  <w:style w:type="paragraph" w:customStyle="1" w:styleId="213B24D2E3A849A0A47BC90C8937254D2">
    <w:name w:val="213B24D2E3A849A0A47BC90C8937254D2"/>
    <w:rsid w:val="002B62F0"/>
    <w:rPr>
      <w:rFonts w:eastAsiaTheme="minorHAnsi"/>
      <w:lang w:eastAsia="en-US"/>
    </w:rPr>
  </w:style>
  <w:style w:type="paragraph" w:customStyle="1" w:styleId="81C75FFFF9964379A7FE97237A6BD8D32">
    <w:name w:val="81C75FFFF9964379A7FE97237A6BD8D32"/>
    <w:rsid w:val="002B62F0"/>
    <w:rPr>
      <w:rFonts w:eastAsiaTheme="minorHAnsi"/>
      <w:lang w:eastAsia="en-US"/>
    </w:rPr>
  </w:style>
  <w:style w:type="paragraph" w:customStyle="1" w:styleId="682CC781F2A6431C8EFBEFD3861F718F2">
    <w:name w:val="682CC781F2A6431C8EFBEFD3861F718F2"/>
    <w:rsid w:val="002B62F0"/>
    <w:rPr>
      <w:rFonts w:eastAsiaTheme="minorHAnsi"/>
      <w:lang w:eastAsia="en-US"/>
    </w:rPr>
  </w:style>
  <w:style w:type="paragraph" w:customStyle="1" w:styleId="0184485DEE4043858A32C0B978575B9E1">
    <w:name w:val="0184485DEE4043858A32C0B978575B9E1"/>
    <w:rsid w:val="002B62F0"/>
    <w:rPr>
      <w:rFonts w:eastAsiaTheme="minorHAnsi"/>
      <w:lang w:eastAsia="en-US"/>
    </w:rPr>
  </w:style>
  <w:style w:type="paragraph" w:customStyle="1" w:styleId="F8A3DA611FA14BF5AC385DA83234A0501">
    <w:name w:val="F8A3DA611FA14BF5AC385DA83234A0501"/>
    <w:rsid w:val="002B62F0"/>
    <w:rPr>
      <w:rFonts w:eastAsiaTheme="minorHAnsi"/>
      <w:lang w:eastAsia="en-US"/>
    </w:rPr>
  </w:style>
  <w:style w:type="paragraph" w:customStyle="1" w:styleId="36E20361783F46A68BC926091510E9F62">
    <w:name w:val="36E20361783F46A68BC926091510E9F62"/>
    <w:rsid w:val="002B62F0"/>
    <w:rPr>
      <w:rFonts w:eastAsiaTheme="minorHAnsi"/>
      <w:lang w:eastAsia="en-US"/>
    </w:rPr>
  </w:style>
  <w:style w:type="paragraph" w:customStyle="1" w:styleId="37F7E65A0BDF4E56B65D51F577BD693B1">
    <w:name w:val="37F7E65A0BDF4E56B65D51F577BD693B1"/>
    <w:rsid w:val="002B62F0"/>
    <w:rPr>
      <w:rFonts w:eastAsiaTheme="minorHAnsi"/>
      <w:lang w:eastAsia="en-US"/>
    </w:rPr>
  </w:style>
  <w:style w:type="paragraph" w:customStyle="1" w:styleId="6B42D37B408C4F4B8CE4AD576B3110701">
    <w:name w:val="6B42D37B408C4F4B8CE4AD576B3110701"/>
    <w:rsid w:val="002B62F0"/>
    <w:rPr>
      <w:rFonts w:eastAsiaTheme="minorHAnsi"/>
      <w:lang w:eastAsia="en-US"/>
    </w:rPr>
  </w:style>
  <w:style w:type="paragraph" w:customStyle="1" w:styleId="D0693A6793514BFAB76ACBC3F98479FE1">
    <w:name w:val="D0693A6793514BFAB76ACBC3F98479FE1"/>
    <w:rsid w:val="002B62F0"/>
    <w:rPr>
      <w:rFonts w:eastAsiaTheme="minorHAnsi"/>
      <w:lang w:eastAsia="en-US"/>
    </w:rPr>
  </w:style>
  <w:style w:type="paragraph" w:customStyle="1" w:styleId="8E987ABCD4AA473097B55D75D793C0E31">
    <w:name w:val="8E987ABCD4AA473097B55D75D793C0E31"/>
    <w:rsid w:val="002B62F0"/>
    <w:rPr>
      <w:rFonts w:eastAsiaTheme="minorHAnsi"/>
      <w:lang w:eastAsia="en-US"/>
    </w:rPr>
  </w:style>
  <w:style w:type="paragraph" w:customStyle="1" w:styleId="EACBFB35D8034EA3B54CC8CC44DD2DBD1">
    <w:name w:val="EACBFB35D8034EA3B54CC8CC44DD2DBD1"/>
    <w:rsid w:val="002B62F0"/>
    <w:rPr>
      <w:rFonts w:eastAsiaTheme="minorHAnsi"/>
      <w:lang w:eastAsia="en-US"/>
    </w:rPr>
  </w:style>
  <w:style w:type="paragraph" w:customStyle="1" w:styleId="1EC386FFD37A4274BF538812C3B5BD7A1">
    <w:name w:val="1EC386FFD37A4274BF538812C3B5BD7A1"/>
    <w:rsid w:val="002B62F0"/>
    <w:rPr>
      <w:rFonts w:eastAsiaTheme="minorHAnsi"/>
      <w:lang w:eastAsia="en-US"/>
    </w:rPr>
  </w:style>
  <w:style w:type="paragraph" w:customStyle="1" w:styleId="4C85A8B09907461BA831D9A9CBDC4C1C1">
    <w:name w:val="4C85A8B09907461BA831D9A9CBDC4C1C1"/>
    <w:rsid w:val="002B62F0"/>
    <w:rPr>
      <w:rFonts w:eastAsiaTheme="minorHAnsi"/>
      <w:lang w:eastAsia="en-US"/>
    </w:rPr>
  </w:style>
  <w:style w:type="paragraph" w:customStyle="1" w:styleId="D601F3C9FDEE4EB1854DABF3787014121">
    <w:name w:val="D601F3C9FDEE4EB1854DABF3787014121"/>
    <w:rsid w:val="002B62F0"/>
    <w:rPr>
      <w:rFonts w:eastAsiaTheme="minorHAnsi"/>
      <w:lang w:eastAsia="en-US"/>
    </w:rPr>
  </w:style>
  <w:style w:type="paragraph" w:customStyle="1" w:styleId="EC4AEE3CBCD94FA6AFF0942312A4AA2E1">
    <w:name w:val="EC4AEE3CBCD94FA6AFF0942312A4AA2E1"/>
    <w:rsid w:val="002B62F0"/>
    <w:rPr>
      <w:rFonts w:eastAsiaTheme="minorHAnsi"/>
      <w:lang w:eastAsia="en-US"/>
    </w:rPr>
  </w:style>
  <w:style w:type="paragraph" w:customStyle="1" w:styleId="79B056E38E9247D48CBB3D22EA07186A1">
    <w:name w:val="79B056E38E9247D48CBB3D22EA07186A1"/>
    <w:rsid w:val="002B62F0"/>
    <w:rPr>
      <w:rFonts w:eastAsiaTheme="minorHAnsi"/>
      <w:lang w:eastAsia="en-US"/>
    </w:rPr>
  </w:style>
  <w:style w:type="paragraph" w:customStyle="1" w:styleId="E9FEA0E00DC44605ADDDE4A0025720EE1">
    <w:name w:val="E9FEA0E00DC44605ADDDE4A0025720EE1"/>
    <w:rsid w:val="002B62F0"/>
    <w:rPr>
      <w:rFonts w:eastAsiaTheme="minorHAnsi"/>
      <w:lang w:eastAsia="en-US"/>
    </w:rPr>
  </w:style>
  <w:style w:type="paragraph" w:customStyle="1" w:styleId="1639D2EA069F46AD83B938EC10AF39B61">
    <w:name w:val="1639D2EA069F46AD83B938EC10AF39B61"/>
    <w:rsid w:val="002B62F0"/>
    <w:rPr>
      <w:rFonts w:eastAsiaTheme="minorHAnsi"/>
      <w:lang w:eastAsia="en-US"/>
    </w:rPr>
  </w:style>
  <w:style w:type="paragraph" w:customStyle="1" w:styleId="EC0A2C84DAAE422A9A9CDAC8965D57151">
    <w:name w:val="EC0A2C84DAAE422A9A9CDAC8965D57151"/>
    <w:rsid w:val="002B62F0"/>
    <w:rPr>
      <w:rFonts w:eastAsiaTheme="minorHAnsi"/>
      <w:lang w:eastAsia="en-US"/>
    </w:rPr>
  </w:style>
  <w:style w:type="paragraph" w:customStyle="1" w:styleId="A4C6233C775C497A9411DA849FD2939D1">
    <w:name w:val="A4C6233C775C497A9411DA849FD2939D1"/>
    <w:rsid w:val="002B62F0"/>
    <w:rPr>
      <w:rFonts w:eastAsiaTheme="minorHAnsi"/>
      <w:lang w:eastAsia="en-US"/>
    </w:rPr>
  </w:style>
  <w:style w:type="paragraph" w:customStyle="1" w:styleId="8846FA10CF00448DAD7F76800A8189971">
    <w:name w:val="8846FA10CF00448DAD7F76800A8189971"/>
    <w:rsid w:val="002B62F0"/>
    <w:rPr>
      <w:rFonts w:eastAsiaTheme="minorHAnsi"/>
      <w:lang w:eastAsia="en-US"/>
    </w:rPr>
  </w:style>
  <w:style w:type="paragraph" w:customStyle="1" w:styleId="3FBA943227EA4FA0A1236D556843F5DF2">
    <w:name w:val="3FBA943227EA4FA0A1236D556843F5DF2"/>
    <w:rsid w:val="002B62F0"/>
    <w:rPr>
      <w:rFonts w:eastAsiaTheme="minorHAnsi"/>
      <w:lang w:eastAsia="en-US"/>
    </w:rPr>
  </w:style>
  <w:style w:type="paragraph" w:customStyle="1" w:styleId="5C7F63A5CD92487F8F4E270359DA87F73">
    <w:name w:val="5C7F63A5CD92487F8F4E270359DA87F73"/>
    <w:rsid w:val="002B62F0"/>
    <w:rPr>
      <w:rFonts w:eastAsiaTheme="minorHAnsi"/>
      <w:lang w:eastAsia="en-US"/>
    </w:rPr>
  </w:style>
  <w:style w:type="paragraph" w:customStyle="1" w:styleId="E5CC8EF7CF224203B1C967DD1C8810943">
    <w:name w:val="E5CC8EF7CF224203B1C967DD1C8810943"/>
    <w:rsid w:val="002B62F0"/>
    <w:rPr>
      <w:rFonts w:eastAsiaTheme="minorHAnsi"/>
      <w:lang w:eastAsia="en-US"/>
    </w:rPr>
  </w:style>
  <w:style w:type="paragraph" w:customStyle="1" w:styleId="8DBE9F78F94B4B25A98B857357C323613">
    <w:name w:val="8DBE9F78F94B4B25A98B857357C323613"/>
    <w:rsid w:val="002B62F0"/>
    <w:rPr>
      <w:rFonts w:eastAsiaTheme="minorHAnsi"/>
      <w:lang w:eastAsia="en-US"/>
    </w:rPr>
  </w:style>
  <w:style w:type="paragraph" w:customStyle="1" w:styleId="BE71BAA9B51849A282108DD51E573A153">
    <w:name w:val="BE71BAA9B51849A282108DD51E573A153"/>
    <w:rsid w:val="002B62F0"/>
    <w:rPr>
      <w:rFonts w:eastAsiaTheme="minorHAnsi"/>
      <w:lang w:eastAsia="en-US"/>
    </w:rPr>
  </w:style>
  <w:style w:type="paragraph" w:customStyle="1" w:styleId="71D7454D7EA44E4297838C4E701174B53">
    <w:name w:val="71D7454D7EA44E4297838C4E701174B53"/>
    <w:rsid w:val="002B62F0"/>
    <w:rPr>
      <w:rFonts w:eastAsiaTheme="minorHAnsi"/>
      <w:lang w:eastAsia="en-US"/>
    </w:rPr>
  </w:style>
  <w:style w:type="paragraph" w:customStyle="1" w:styleId="213B24D2E3A849A0A47BC90C8937254D3">
    <w:name w:val="213B24D2E3A849A0A47BC90C8937254D3"/>
    <w:rsid w:val="002B62F0"/>
    <w:rPr>
      <w:rFonts w:eastAsiaTheme="minorHAnsi"/>
      <w:lang w:eastAsia="en-US"/>
    </w:rPr>
  </w:style>
  <w:style w:type="paragraph" w:customStyle="1" w:styleId="81C75FFFF9964379A7FE97237A6BD8D33">
    <w:name w:val="81C75FFFF9964379A7FE97237A6BD8D33"/>
    <w:rsid w:val="002B62F0"/>
    <w:rPr>
      <w:rFonts w:eastAsiaTheme="minorHAnsi"/>
      <w:lang w:eastAsia="en-US"/>
    </w:rPr>
  </w:style>
  <w:style w:type="paragraph" w:customStyle="1" w:styleId="682CC781F2A6431C8EFBEFD3861F718F3">
    <w:name w:val="682CC781F2A6431C8EFBEFD3861F718F3"/>
    <w:rsid w:val="002B62F0"/>
    <w:rPr>
      <w:rFonts w:eastAsiaTheme="minorHAnsi"/>
      <w:lang w:eastAsia="en-US"/>
    </w:rPr>
  </w:style>
  <w:style w:type="paragraph" w:customStyle="1" w:styleId="0184485DEE4043858A32C0B978575B9E2">
    <w:name w:val="0184485DEE4043858A32C0B978575B9E2"/>
    <w:rsid w:val="002B62F0"/>
    <w:rPr>
      <w:rFonts w:eastAsiaTheme="minorHAnsi"/>
      <w:lang w:eastAsia="en-US"/>
    </w:rPr>
  </w:style>
  <w:style w:type="paragraph" w:customStyle="1" w:styleId="F8A3DA611FA14BF5AC385DA83234A0502">
    <w:name w:val="F8A3DA611FA14BF5AC385DA83234A0502"/>
    <w:rsid w:val="002B62F0"/>
    <w:rPr>
      <w:rFonts w:eastAsiaTheme="minorHAnsi"/>
      <w:lang w:eastAsia="en-US"/>
    </w:rPr>
  </w:style>
  <w:style w:type="paragraph" w:customStyle="1" w:styleId="36E20361783F46A68BC926091510E9F63">
    <w:name w:val="36E20361783F46A68BC926091510E9F63"/>
    <w:rsid w:val="002B62F0"/>
    <w:rPr>
      <w:rFonts w:eastAsiaTheme="minorHAnsi"/>
      <w:lang w:eastAsia="en-US"/>
    </w:rPr>
  </w:style>
  <w:style w:type="paragraph" w:customStyle="1" w:styleId="37F7E65A0BDF4E56B65D51F577BD693B2">
    <w:name w:val="37F7E65A0BDF4E56B65D51F577BD693B2"/>
    <w:rsid w:val="002B62F0"/>
    <w:rPr>
      <w:rFonts w:eastAsiaTheme="minorHAnsi"/>
      <w:lang w:eastAsia="en-US"/>
    </w:rPr>
  </w:style>
  <w:style w:type="paragraph" w:customStyle="1" w:styleId="6B42D37B408C4F4B8CE4AD576B3110702">
    <w:name w:val="6B42D37B408C4F4B8CE4AD576B3110702"/>
    <w:rsid w:val="002B62F0"/>
    <w:rPr>
      <w:rFonts w:eastAsiaTheme="minorHAnsi"/>
      <w:lang w:eastAsia="en-US"/>
    </w:rPr>
  </w:style>
  <w:style w:type="paragraph" w:customStyle="1" w:styleId="D0693A6793514BFAB76ACBC3F98479FE2">
    <w:name w:val="D0693A6793514BFAB76ACBC3F98479FE2"/>
    <w:rsid w:val="002B62F0"/>
    <w:rPr>
      <w:rFonts w:eastAsiaTheme="minorHAnsi"/>
      <w:lang w:eastAsia="en-US"/>
    </w:rPr>
  </w:style>
  <w:style w:type="paragraph" w:customStyle="1" w:styleId="8E987ABCD4AA473097B55D75D793C0E32">
    <w:name w:val="8E987ABCD4AA473097B55D75D793C0E32"/>
    <w:rsid w:val="002B62F0"/>
    <w:rPr>
      <w:rFonts w:eastAsiaTheme="minorHAnsi"/>
      <w:lang w:eastAsia="en-US"/>
    </w:rPr>
  </w:style>
  <w:style w:type="paragraph" w:customStyle="1" w:styleId="EACBFB35D8034EA3B54CC8CC44DD2DBD2">
    <w:name w:val="EACBFB35D8034EA3B54CC8CC44DD2DBD2"/>
    <w:rsid w:val="002B62F0"/>
    <w:rPr>
      <w:rFonts w:eastAsiaTheme="minorHAnsi"/>
      <w:lang w:eastAsia="en-US"/>
    </w:rPr>
  </w:style>
  <w:style w:type="paragraph" w:customStyle="1" w:styleId="1EC386FFD37A4274BF538812C3B5BD7A2">
    <w:name w:val="1EC386FFD37A4274BF538812C3B5BD7A2"/>
    <w:rsid w:val="002B62F0"/>
    <w:rPr>
      <w:rFonts w:eastAsiaTheme="minorHAnsi"/>
      <w:lang w:eastAsia="en-US"/>
    </w:rPr>
  </w:style>
  <w:style w:type="paragraph" w:customStyle="1" w:styleId="4C85A8B09907461BA831D9A9CBDC4C1C2">
    <w:name w:val="4C85A8B09907461BA831D9A9CBDC4C1C2"/>
    <w:rsid w:val="002B62F0"/>
    <w:rPr>
      <w:rFonts w:eastAsiaTheme="minorHAnsi"/>
      <w:lang w:eastAsia="en-US"/>
    </w:rPr>
  </w:style>
  <w:style w:type="paragraph" w:customStyle="1" w:styleId="D601F3C9FDEE4EB1854DABF3787014122">
    <w:name w:val="D601F3C9FDEE4EB1854DABF3787014122"/>
    <w:rsid w:val="002B62F0"/>
    <w:rPr>
      <w:rFonts w:eastAsiaTheme="minorHAnsi"/>
      <w:lang w:eastAsia="en-US"/>
    </w:rPr>
  </w:style>
  <w:style w:type="paragraph" w:customStyle="1" w:styleId="EC4AEE3CBCD94FA6AFF0942312A4AA2E2">
    <w:name w:val="EC4AEE3CBCD94FA6AFF0942312A4AA2E2"/>
    <w:rsid w:val="002B62F0"/>
    <w:rPr>
      <w:rFonts w:eastAsiaTheme="minorHAnsi"/>
      <w:lang w:eastAsia="en-US"/>
    </w:rPr>
  </w:style>
  <w:style w:type="paragraph" w:customStyle="1" w:styleId="79B056E38E9247D48CBB3D22EA07186A2">
    <w:name w:val="79B056E38E9247D48CBB3D22EA07186A2"/>
    <w:rsid w:val="002B62F0"/>
    <w:rPr>
      <w:rFonts w:eastAsiaTheme="minorHAnsi"/>
      <w:lang w:eastAsia="en-US"/>
    </w:rPr>
  </w:style>
  <w:style w:type="paragraph" w:customStyle="1" w:styleId="E9FEA0E00DC44605ADDDE4A0025720EE2">
    <w:name w:val="E9FEA0E00DC44605ADDDE4A0025720EE2"/>
    <w:rsid w:val="002B62F0"/>
    <w:rPr>
      <w:rFonts w:eastAsiaTheme="minorHAnsi"/>
      <w:lang w:eastAsia="en-US"/>
    </w:rPr>
  </w:style>
  <w:style w:type="paragraph" w:customStyle="1" w:styleId="1639D2EA069F46AD83B938EC10AF39B62">
    <w:name w:val="1639D2EA069F46AD83B938EC10AF39B62"/>
    <w:rsid w:val="002B62F0"/>
    <w:rPr>
      <w:rFonts w:eastAsiaTheme="minorHAnsi"/>
      <w:lang w:eastAsia="en-US"/>
    </w:rPr>
  </w:style>
  <w:style w:type="paragraph" w:customStyle="1" w:styleId="EC0A2C84DAAE422A9A9CDAC8965D57152">
    <w:name w:val="EC0A2C84DAAE422A9A9CDAC8965D57152"/>
    <w:rsid w:val="002B62F0"/>
    <w:rPr>
      <w:rFonts w:eastAsiaTheme="minorHAnsi"/>
      <w:lang w:eastAsia="en-US"/>
    </w:rPr>
  </w:style>
  <w:style w:type="paragraph" w:customStyle="1" w:styleId="A4C6233C775C497A9411DA849FD2939D2">
    <w:name w:val="A4C6233C775C497A9411DA849FD2939D2"/>
    <w:rsid w:val="002B62F0"/>
    <w:rPr>
      <w:rFonts w:eastAsiaTheme="minorHAnsi"/>
      <w:lang w:eastAsia="en-US"/>
    </w:rPr>
  </w:style>
  <w:style w:type="paragraph" w:customStyle="1" w:styleId="8846FA10CF00448DAD7F76800A8189972">
    <w:name w:val="8846FA10CF00448DAD7F76800A8189972"/>
    <w:rsid w:val="002B62F0"/>
    <w:rPr>
      <w:rFonts w:eastAsiaTheme="minorHAnsi"/>
      <w:lang w:eastAsia="en-US"/>
    </w:rPr>
  </w:style>
  <w:style w:type="paragraph" w:customStyle="1" w:styleId="3FBA943227EA4FA0A1236D556843F5DF3">
    <w:name w:val="3FBA943227EA4FA0A1236D556843F5DF3"/>
    <w:rsid w:val="002B62F0"/>
    <w:rPr>
      <w:rFonts w:eastAsiaTheme="minorHAnsi"/>
      <w:lang w:eastAsia="en-US"/>
    </w:rPr>
  </w:style>
  <w:style w:type="paragraph" w:customStyle="1" w:styleId="5C7F63A5CD92487F8F4E270359DA87F74">
    <w:name w:val="5C7F63A5CD92487F8F4E270359DA87F74"/>
    <w:rsid w:val="002B62F0"/>
    <w:rPr>
      <w:rFonts w:eastAsiaTheme="minorHAnsi"/>
      <w:lang w:eastAsia="en-US"/>
    </w:rPr>
  </w:style>
  <w:style w:type="paragraph" w:customStyle="1" w:styleId="E5CC8EF7CF224203B1C967DD1C8810944">
    <w:name w:val="E5CC8EF7CF224203B1C967DD1C8810944"/>
    <w:rsid w:val="002B62F0"/>
    <w:rPr>
      <w:rFonts w:eastAsiaTheme="minorHAnsi"/>
      <w:lang w:eastAsia="en-US"/>
    </w:rPr>
  </w:style>
  <w:style w:type="paragraph" w:customStyle="1" w:styleId="8DBE9F78F94B4B25A98B857357C323614">
    <w:name w:val="8DBE9F78F94B4B25A98B857357C323614"/>
    <w:rsid w:val="002B62F0"/>
    <w:rPr>
      <w:rFonts w:eastAsiaTheme="minorHAnsi"/>
      <w:lang w:eastAsia="en-US"/>
    </w:rPr>
  </w:style>
  <w:style w:type="paragraph" w:customStyle="1" w:styleId="BE71BAA9B51849A282108DD51E573A154">
    <w:name w:val="BE71BAA9B51849A282108DD51E573A154"/>
    <w:rsid w:val="002B62F0"/>
    <w:rPr>
      <w:rFonts w:eastAsiaTheme="minorHAnsi"/>
      <w:lang w:eastAsia="en-US"/>
    </w:rPr>
  </w:style>
  <w:style w:type="paragraph" w:customStyle="1" w:styleId="71D7454D7EA44E4297838C4E701174B54">
    <w:name w:val="71D7454D7EA44E4297838C4E701174B54"/>
    <w:rsid w:val="002B62F0"/>
    <w:rPr>
      <w:rFonts w:eastAsiaTheme="minorHAnsi"/>
      <w:lang w:eastAsia="en-US"/>
    </w:rPr>
  </w:style>
  <w:style w:type="paragraph" w:customStyle="1" w:styleId="213B24D2E3A849A0A47BC90C8937254D4">
    <w:name w:val="213B24D2E3A849A0A47BC90C8937254D4"/>
    <w:rsid w:val="002B62F0"/>
    <w:rPr>
      <w:rFonts w:eastAsiaTheme="minorHAnsi"/>
      <w:lang w:eastAsia="en-US"/>
    </w:rPr>
  </w:style>
  <w:style w:type="paragraph" w:customStyle="1" w:styleId="81C75FFFF9964379A7FE97237A6BD8D34">
    <w:name w:val="81C75FFFF9964379A7FE97237A6BD8D34"/>
    <w:rsid w:val="002B62F0"/>
    <w:rPr>
      <w:rFonts w:eastAsiaTheme="minorHAnsi"/>
      <w:lang w:eastAsia="en-US"/>
    </w:rPr>
  </w:style>
  <w:style w:type="paragraph" w:customStyle="1" w:styleId="682CC781F2A6431C8EFBEFD3861F718F4">
    <w:name w:val="682CC781F2A6431C8EFBEFD3861F718F4"/>
    <w:rsid w:val="002B62F0"/>
    <w:rPr>
      <w:rFonts w:eastAsiaTheme="minorHAnsi"/>
      <w:lang w:eastAsia="en-US"/>
    </w:rPr>
  </w:style>
  <w:style w:type="paragraph" w:customStyle="1" w:styleId="0184485DEE4043858A32C0B978575B9E3">
    <w:name w:val="0184485DEE4043858A32C0B978575B9E3"/>
    <w:rsid w:val="002B62F0"/>
    <w:rPr>
      <w:rFonts w:eastAsiaTheme="minorHAnsi"/>
      <w:lang w:eastAsia="en-US"/>
    </w:rPr>
  </w:style>
  <w:style w:type="paragraph" w:customStyle="1" w:styleId="F8A3DA611FA14BF5AC385DA83234A0503">
    <w:name w:val="F8A3DA611FA14BF5AC385DA83234A0503"/>
    <w:rsid w:val="002B62F0"/>
    <w:rPr>
      <w:rFonts w:eastAsiaTheme="minorHAnsi"/>
      <w:lang w:eastAsia="en-US"/>
    </w:rPr>
  </w:style>
  <w:style w:type="paragraph" w:customStyle="1" w:styleId="36E20361783F46A68BC926091510E9F64">
    <w:name w:val="36E20361783F46A68BC926091510E9F64"/>
    <w:rsid w:val="002B62F0"/>
    <w:rPr>
      <w:rFonts w:eastAsiaTheme="minorHAnsi"/>
      <w:lang w:eastAsia="en-US"/>
    </w:rPr>
  </w:style>
  <w:style w:type="paragraph" w:customStyle="1" w:styleId="37F7E65A0BDF4E56B65D51F577BD693B3">
    <w:name w:val="37F7E65A0BDF4E56B65D51F577BD693B3"/>
    <w:rsid w:val="002B62F0"/>
    <w:rPr>
      <w:rFonts w:eastAsiaTheme="minorHAnsi"/>
      <w:lang w:eastAsia="en-US"/>
    </w:rPr>
  </w:style>
  <w:style w:type="paragraph" w:customStyle="1" w:styleId="6B42D37B408C4F4B8CE4AD576B3110703">
    <w:name w:val="6B42D37B408C4F4B8CE4AD576B3110703"/>
    <w:rsid w:val="002B62F0"/>
    <w:rPr>
      <w:rFonts w:eastAsiaTheme="minorHAnsi"/>
      <w:lang w:eastAsia="en-US"/>
    </w:rPr>
  </w:style>
  <w:style w:type="paragraph" w:customStyle="1" w:styleId="D0693A6793514BFAB76ACBC3F98479FE3">
    <w:name w:val="D0693A6793514BFAB76ACBC3F98479FE3"/>
    <w:rsid w:val="002B62F0"/>
    <w:rPr>
      <w:rFonts w:eastAsiaTheme="minorHAnsi"/>
      <w:lang w:eastAsia="en-US"/>
    </w:rPr>
  </w:style>
  <w:style w:type="paragraph" w:customStyle="1" w:styleId="8E987ABCD4AA473097B55D75D793C0E33">
    <w:name w:val="8E987ABCD4AA473097B55D75D793C0E33"/>
    <w:rsid w:val="002B62F0"/>
    <w:rPr>
      <w:rFonts w:eastAsiaTheme="minorHAnsi"/>
      <w:lang w:eastAsia="en-US"/>
    </w:rPr>
  </w:style>
  <w:style w:type="paragraph" w:customStyle="1" w:styleId="EACBFB35D8034EA3B54CC8CC44DD2DBD3">
    <w:name w:val="EACBFB35D8034EA3B54CC8CC44DD2DBD3"/>
    <w:rsid w:val="002B62F0"/>
    <w:rPr>
      <w:rFonts w:eastAsiaTheme="minorHAnsi"/>
      <w:lang w:eastAsia="en-US"/>
    </w:rPr>
  </w:style>
  <w:style w:type="paragraph" w:customStyle="1" w:styleId="1EC386FFD37A4274BF538812C3B5BD7A3">
    <w:name w:val="1EC386FFD37A4274BF538812C3B5BD7A3"/>
    <w:rsid w:val="002B62F0"/>
    <w:rPr>
      <w:rFonts w:eastAsiaTheme="minorHAnsi"/>
      <w:lang w:eastAsia="en-US"/>
    </w:rPr>
  </w:style>
  <w:style w:type="paragraph" w:customStyle="1" w:styleId="4C85A8B09907461BA831D9A9CBDC4C1C3">
    <w:name w:val="4C85A8B09907461BA831D9A9CBDC4C1C3"/>
    <w:rsid w:val="002B62F0"/>
    <w:rPr>
      <w:rFonts w:eastAsiaTheme="minorHAnsi"/>
      <w:lang w:eastAsia="en-US"/>
    </w:rPr>
  </w:style>
  <w:style w:type="paragraph" w:customStyle="1" w:styleId="D601F3C9FDEE4EB1854DABF3787014123">
    <w:name w:val="D601F3C9FDEE4EB1854DABF3787014123"/>
    <w:rsid w:val="002B62F0"/>
    <w:rPr>
      <w:rFonts w:eastAsiaTheme="minorHAnsi"/>
      <w:lang w:eastAsia="en-US"/>
    </w:rPr>
  </w:style>
  <w:style w:type="paragraph" w:customStyle="1" w:styleId="EC4AEE3CBCD94FA6AFF0942312A4AA2E3">
    <w:name w:val="EC4AEE3CBCD94FA6AFF0942312A4AA2E3"/>
    <w:rsid w:val="002B62F0"/>
    <w:rPr>
      <w:rFonts w:eastAsiaTheme="minorHAnsi"/>
      <w:lang w:eastAsia="en-US"/>
    </w:rPr>
  </w:style>
  <w:style w:type="paragraph" w:customStyle="1" w:styleId="79B056E38E9247D48CBB3D22EA07186A3">
    <w:name w:val="79B056E38E9247D48CBB3D22EA07186A3"/>
    <w:rsid w:val="002B62F0"/>
    <w:rPr>
      <w:rFonts w:eastAsiaTheme="minorHAnsi"/>
      <w:lang w:eastAsia="en-US"/>
    </w:rPr>
  </w:style>
  <w:style w:type="paragraph" w:customStyle="1" w:styleId="E9FEA0E00DC44605ADDDE4A0025720EE3">
    <w:name w:val="E9FEA0E00DC44605ADDDE4A0025720EE3"/>
    <w:rsid w:val="002B62F0"/>
    <w:rPr>
      <w:rFonts w:eastAsiaTheme="minorHAnsi"/>
      <w:lang w:eastAsia="en-US"/>
    </w:rPr>
  </w:style>
  <w:style w:type="paragraph" w:customStyle="1" w:styleId="1639D2EA069F46AD83B938EC10AF39B63">
    <w:name w:val="1639D2EA069F46AD83B938EC10AF39B63"/>
    <w:rsid w:val="002B62F0"/>
    <w:rPr>
      <w:rFonts w:eastAsiaTheme="minorHAnsi"/>
      <w:lang w:eastAsia="en-US"/>
    </w:rPr>
  </w:style>
  <w:style w:type="paragraph" w:customStyle="1" w:styleId="EC0A2C84DAAE422A9A9CDAC8965D57153">
    <w:name w:val="EC0A2C84DAAE422A9A9CDAC8965D57153"/>
    <w:rsid w:val="002B62F0"/>
    <w:rPr>
      <w:rFonts w:eastAsiaTheme="minorHAnsi"/>
      <w:lang w:eastAsia="en-US"/>
    </w:rPr>
  </w:style>
  <w:style w:type="paragraph" w:customStyle="1" w:styleId="A4C6233C775C497A9411DA849FD2939D3">
    <w:name w:val="A4C6233C775C497A9411DA849FD2939D3"/>
    <w:rsid w:val="002B62F0"/>
    <w:rPr>
      <w:rFonts w:eastAsiaTheme="minorHAnsi"/>
      <w:lang w:eastAsia="en-US"/>
    </w:rPr>
  </w:style>
  <w:style w:type="paragraph" w:customStyle="1" w:styleId="8846FA10CF00448DAD7F76800A8189973">
    <w:name w:val="8846FA10CF00448DAD7F76800A8189973"/>
    <w:rsid w:val="002B62F0"/>
    <w:rPr>
      <w:rFonts w:eastAsiaTheme="minorHAnsi"/>
      <w:lang w:eastAsia="en-US"/>
    </w:rPr>
  </w:style>
  <w:style w:type="paragraph" w:customStyle="1" w:styleId="B147701FDEB5475595FF0749FA76A29A">
    <w:name w:val="B147701FDEB5475595FF0749FA76A29A"/>
    <w:rsid w:val="002B62F0"/>
  </w:style>
  <w:style w:type="paragraph" w:customStyle="1" w:styleId="DC21721E5B7A48C99C396D6C4C53E827">
    <w:name w:val="DC21721E5B7A48C99C396D6C4C53E827"/>
    <w:rsid w:val="002B62F0"/>
  </w:style>
  <w:style w:type="paragraph" w:customStyle="1" w:styleId="3FBA943227EA4FA0A1236D556843F5DF4">
    <w:name w:val="3FBA943227EA4FA0A1236D556843F5DF4"/>
    <w:rsid w:val="002B62F0"/>
    <w:rPr>
      <w:rFonts w:eastAsiaTheme="minorHAnsi"/>
      <w:lang w:eastAsia="en-US"/>
    </w:rPr>
  </w:style>
  <w:style w:type="paragraph" w:customStyle="1" w:styleId="5C7F63A5CD92487F8F4E270359DA87F75">
    <w:name w:val="5C7F63A5CD92487F8F4E270359DA87F75"/>
    <w:rsid w:val="002B62F0"/>
    <w:rPr>
      <w:rFonts w:eastAsiaTheme="minorHAnsi"/>
      <w:lang w:eastAsia="en-US"/>
    </w:rPr>
  </w:style>
  <w:style w:type="paragraph" w:customStyle="1" w:styleId="E5CC8EF7CF224203B1C967DD1C8810945">
    <w:name w:val="E5CC8EF7CF224203B1C967DD1C8810945"/>
    <w:rsid w:val="002B62F0"/>
    <w:rPr>
      <w:rFonts w:eastAsiaTheme="minorHAnsi"/>
      <w:lang w:eastAsia="en-US"/>
    </w:rPr>
  </w:style>
  <w:style w:type="paragraph" w:customStyle="1" w:styleId="8DBE9F78F94B4B25A98B857357C323615">
    <w:name w:val="8DBE9F78F94B4B25A98B857357C323615"/>
    <w:rsid w:val="002B62F0"/>
    <w:rPr>
      <w:rFonts w:eastAsiaTheme="minorHAnsi"/>
      <w:lang w:eastAsia="en-US"/>
    </w:rPr>
  </w:style>
  <w:style w:type="paragraph" w:customStyle="1" w:styleId="BE71BAA9B51849A282108DD51E573A155">
    <w:name w:val="BE71BAA9B51849A282108DD51E573A155"/>
    <w:rsid w:val="002B62F0"/>
    <w:rPr>
      <w:rFonts w:eastAsiaTheme="minorHAnsi"/>
      <w:lang w:eastAsia="en-US"/>
    </w:rPr>
  </w:style>
  <w:style w:type="paragraph" w:customStyle="1" w:styleId="71D7454D7EA44E4297838C4E701174B55">
    <w:name w:val="71D7454D7EA44E4297838C4E701174B55"/>
    <w:rsid w:val="002B62F0"/>
    <w:rPr>
      <w:rFonts w:eastAsiaTheme="minorHAnsi"/>
      <w:lang w:eastAsia="en-US"/>
    </w:rPr>
  </w:style>
  <w:style w:type="paragraph" w:customStyle="1" w:styleId="213B24D2E3A849A0A47BC90C8937254D5">
    <w:name w:val="213B24D2E3A849A0A47BC90C8937254D5"/>
    <w:rsid w:val="002B62F0"/>
    <w:rPr>
      <w:rFonts w:eastAsiaTheme="minorHAnsi"/>
      <w:lang w:eastAsia="en-US"/>
    </w:rPr>
  </w:style>
  <w:style w:type="paragraph" w:customStyle="1" w:styleId="81C75FFFF9964379A7FE97237A6BD8D35">
    <w:name w:val="81C75FFFF9964379A7FE97237A6BD8D35"/>
    <w:rsid w:val="002B62F0"/>
    <w:rPr>
      <w:rFonts w:eastAsiaTheme="minorHAnsi"/>
      <w:lang w:eastAsia="en-US"/>
    </w:rPr>
  </w:style>
  <w:style w:type="paragraph" w:customStyle="1" w:styleId="682CC781F2A6431C8EFBEFD3861F718F5">
    <w:name w:val="682CC781F2A6431C8EFBEFD3861F718F5"/>
    <w:rsid w:val="002B62F0"/>
    <w:rPr>
      <w:rFonts w:eastAsiaTheme="minorHAnsi"/>
      <w:lang w:eastAsia="en-US"/>
    </w:rPr>
  </w:style>
  <w:style w:type="paragraph" w:customStyle="1" w:styleId="0184485DEE4043858A32C0B978575B9E4">
    <w:name w:val="0184485DEE4043858A32C0B978575B9E4"/>
    <w:rsid w:val="002B62F0"/>
    <w:rPr>
      <w:rFonts w:eastAsiaTheme="minorHAnsi"/>
      <w:lang w:eastAsia="en-US"/>
    </w:rPr>
  </w:style>
  <w:style w:type="paragraph" w:customStyle="1" w:styleId="F8A3DA611FA14BF5AC385DA83234A0504">
    <w:name w:val="F8A3DA611FA14BF5AC385DA83234A0504"/>
    <w:rsid w:val="002B62F0"/>
    <w:rPr>
      <w:rFonts w:eastAsiaTheme="minorHAnsi"/>
      <w:lang w:eastAsia="en-US"/>
    </w:rPr>
  </w:style>
  <w:style w:type="paragraph" w:customStyle="1" w:styleId="36E20361783F46A68BC926091510E9F65">
    <w:name w:val="36E20361783F46A68BC926091510E9F65"/>
    <w:rsid w:val="002B62F0"/>
    <w:rPr>
      <w:rFonts w:eastAsiaTheme="minorHAnsi"/>
      <w:lang w:eastAsia="en-US"/>
    </w:rPr>
  </w:style>
  <w:style w:type="paragraph" w:customStyle="1" w:styleId="37F7E65A0BDF4E56B65D51F577BD693B4">
    <w:name w:val="37F7E65A0BDF4E56B65D51F577BD693B4"/>
    <w:rsid w:val="002B62F0"/>
    <w:rPr>
      <w:rFonts w:eastAsiaTheme="minorHAnsi"/>
      <w:lang w:eastAsia="en-US"/>
    </w:rPr>
  </w:style>
  <w:style w:type="paragraph" w:customStyle="1" w:styleId="6B42D37B408C4F4B8CE4AD576B3110704">
    <w:name w:val="6B42D37B408C4F4B8CE4AD576B3110704"/>
    <w:rsid w:val="002B62F0"/>
    <w:rPr>
      <w:rFonts w:eastAsiaTheme="minorHAnsi"/>
      <w:lang w:eastAsia="en-US"/>
    </w:rPr>
  </w:style>
  <w:style w:type="paragraph" w:customStyle="1" w:styleId="D0693A6793514BFAB76ACBC3F98479FE4">
    <w:name w:val="D0693A6793514BFAB76ACBC3F98479FE4"/>
    <w:rsid w:val="002B62F0"/>
    <w:rPr>
      <w:rFonts w:eastAsiaTheme="minorHAnsi"/>
      <w:lang w:eastAsia="en-US"/>
    </w:rPr>
  </w:style>
  <w:style w:type="paragraph" w:customStyle="1" w:styleId="8E987ABCD4AA473097B55D75D793C0E34">
    <w:name w:val="8E987ABCD4AA473097B55D75D793C0E34"/>
    <w:rsid w:val="002B62F0"/>
    <w:rPr>
      <w:rFonts w:eastAsiaTheme="minorHAnsi"/>
      <w:lang w:eastAsia="en-US"/>
    </w:rPr>
  </w:style>
  <w:style w:type="paragraph" w:customStyle="1" w:styleId="EACBFB35D8034EA3B54CC8CC44DD2DBD4">
    <w:name w:val="EACBFB35D8034EA3B54CC8CC44DD2DBD4"/>
    <w:rsid w:val="002B62F0"/>
    <w:rPr>
      <w:rFonts w:eastAsiaTheme="minorHAnsi"/>
      <w:lang w:eastAsia="en-US"/>
    </w:rPr>
  </w:style>
  <w:style w:type="paragraph" w:customStyle="1" w:styleId="1EC386FFD37A4274BF538812C3B5BD7A4">
    <w:name w:val="1EC386FFD37A4274BF538812C3B5BD7A4"/>
    <w:rsid w:val="002B62F0"/>
    <w:rPr>
      <w:rFonts w:eastAsiaTheme="minorHAnsi"/>
      <w:lang w:eastAsia="en-US"/>
    </w:rPr>
  </w:style>
  <w:style w:type="paragraph" w:customStyle="1" w:styleId="4C85A8B09907461BA831D9A9CBDC4C1C4">
    <w:name w:val="4C85A8B09907461BA831D9A9CBDC4C1C4"/>
    <w:rsid w:val="002B62F0"/>
    <w:rPr>
      <w:rFonts w:eastAsiaTheme="minorHAnsi"/>
      <w:lang w:eastAsia="en-US"/>
    </w:rPr>
  </w:style>
  <w:style w:type="paragraph" w:customStyle="1" w:styleId="D601F3C9FDEE4EB1854DABF3787014124">
    <w:name w:val="D601F3C9FDEE4EB1854DABF3787014124"/>
    <w:rsid w:val="002B62F0"/>
    <w:rPr>
      <w:rFonts w:eastAsiaTheme="minorHAnsi"/>
      <w:lang w:eastAsia="en-US"/>
    </w:rPr>
  </w:style>
  <w:style w:type="paragraph" w:customStyle="1" w:styleId="EC4AEE3CBCD94FA6AFF0942312A4AA2E4">
    <w:name w:val="EC4AEE3CBCD94FA6AFF0942312A4AA2E4"/>
    <w:rsid w:val="002B62F0"/>
    <w:rPr>
      <w:rFonts w:eastAsiaTheme="minorHAnsi"/>
      <w:lang w:eastAsia="en-US"/>
    </w:rPr>
  </w:style>
  <w:style w:type="paragraph" w:customStyle="1" w:styleId="79B056E38E9247D48CBB3D22EA07186A4">
    <w:name w:val="79B056E38E9247D48CBB3D22EA07186A4"/>
    <w:rsid w:val="002B62F0"/>
    <w:rPr>
      <w:rFonts w:eastAsiaTheme="minorHAnsi"/>
      <w:lang w:eastAsia="en-US"/>
    </w:rPr>
  </w:style>
  <w:style w:type="paragraph" w:customStyle="1" w:styleId="E9FEA0E00DC44605ADDDE4A0025720EE4">
    <w:name w:val="E9FEA0E00DC44605ADDDE4A0025720EE4"/>
    <w:rsid w:val="002B62F0"/>
    <w:rPr>
      <w:rFonts w:eastAsiaTheme="minorHAnsi"/>
      <w:lang w:eastAsia="en-US"/>
    </w:rPr>
  </w:style>
  <w:style w:type="paragraph" w:customStyle="1" w:styleId="1639D2EA069F46AD83B938EC10AF39B64">
    <w:name w:val="1639D2EA069F46AD83B938EC10AF39B64"/>
    <w:rsid w:val="002B62F0"/>
    <w:rPr>
      <w:rFonts w:eastAsiaTheme="minorHAnsi"/>
      <w:lang w:eastAsia="en-US"/>
    </w:rPr>
  </w:style>
  <w:style w:type="paragraph" w:customStyle="1" w:styleId="EC0A2C84DAAE422A9A9CDAC8965D57154">
    <w:name w:val="EC0A2C84DAAE422A9A9CDAC8965D57154"/>
    <w:rsid w:val="002B62F0"/>
    <w:rPr>
      <w:rFonts w:eastAsiaTheme="minorHAnsi"/>
      <w:lang w:eastAsia="en-US"/>
    </w:rPr>
  </w:style>
  <w:style w:type="paragraph" w:customStyle="1" w:styleId="A4C6233C775C497A9411DA849FD2939D4">
    <w:name w:val="A4C6233C775C497A9411DA849FD2939D4"/>
    <w:rsid w:val="002B62F0"/>
    <w:rPr>
      <w:rFonts w:eastAsiaTheme="minorHAnsi"/>
      <w:lang w:eastAsia="en-US"/>
    </w:rPr>
  </w:style>
  <w:style w:type="paragraph" w:customStyle="1" w:styleId="8846FA10CF00448DAD7F76800A8189974">
    <w:name w:val="8846FA10CF00448DAD7F76800A8189974"/>
    <w:rsid w:val="002B62F0"/>
    <w:rPr>
      <w:rFonts w:eastAsiaTheme="minorHAnsi"/>
      <w:lang w:eastAsia="en-US"/>
    </w:rPr>
  </w:style>
  <w:style w:type="paragraph" w:customStyle="1" w:styleId="3FBA943227EA4FA0A1236D556843F5DF5">
    <w:name w:val="3FBA943227EA4FA0A1236D556843F5DF5"/>
    <w:rsid w:val="002B62F0"/>
    <w:rPr>
      <w:rFonts w:eastAsiaTheme="minorHAnsi"/>
      <w:lang w:eastAsia="en-US"/>
    </w:rPr>
  </w:style>
  <w:style w:type="paragraph" w:customStyle="1" w:styleId="5C7F63A5CD92487F8F4E270359DA87F76">
    <w:name w:val="5C7F63A5CD92487F8F4E270359DA87F76"/>
    <w:rsid w:val="002B62F0"/>
    <w:rPr>
      <w:rFonts w:eastAsiaTheme="minorHAnsi"/>
      <w:lang w:eastAsia="en-US"/>
    </w:rPr>
  </w:style>
  <w:style w:type="paragraph" w:customStyle="1" w:styleId="E5CC8EF7CF224203B1C967DD1C8810946">
    <w:name w:val="E5CC8EF7CF224203B1C967DD1C8810946"/>
    <w:rsid w:val="002B62F0"/>
    <w:rPr>
      <w:rFonts w:eastAsiaTheme="minorHAnsi"/>
      <w:lang w:eastAsia="en-US"/>
    </w:rPr>
  </w:style>
  <w:style w:type="paragraph" w:customStyle="1" w:styleId="8DBE9F78F94B4B25A98B857357C323616">
    <w:name w:val="8DBE9F78F94B4B25A98B857357C323616"/>
    <w:rsid w:val="002B62F0"/>
    <w:rPr>
      <w:rFonts w:eastAsiaTheme="minorHAnsi"/>
      <w:lang w:eastAsia="en-US"/>
    </w:rPr>
  </w:style>
  <w:style w:type="paragraph" w:customStyle="1" w:styleId="BE71BAA9B51849A282108DD51E573A156">
    <w:name w:val="BE71BAA9B51849A282108DD51E573A156"/>
    <w:rsid w:val="002B62F0"/>
    <w:rPr>
      <w:rFonts w:eastAsiaTheme="minorHAnsi"/>
      <w:lang w:eastAsia="en-US"/>
    </w:rPr>
  </w:style>
  <w:style w:type="paragraph" w:customStyle="1" w:styleId="71D7454D7EA44E4297838C4E701174B56">
    <w:name w:val="71D7454D7EA44E4297838C4E701174B56"/>
    <w:rsid w:val="002B62F0"/>
    <w:rPr>
      <w:rFonts w:eastAsiaTheme="minorHAnsi"/>
      <w:lang w:eastAsia="en-US"/>
    </w:rPr>
  </w:style>
  <w:style w:type="paragraph" w:customStyle="1" w:styleId="213B24D2E3A849A0A47BC90C8937254D6">
    <w:name w:val="213B24D2E3A849A0A47BC90C8937254D6"/>
    <w:rsid w:val="002B62F0"/>
    <w:rPr>
      <w:rFonts w:eastAsiaTheme="minorHAnsi"/>
      <w:lang w:eastAsia="en-US"/>
    </w:rPr>
  </w:style>
  <w:style w:type="paragraph" w:customStyle="1" w:styleId="81C75FFFF9964379A7FE97237A6BD8D36">
    <w:name w:val="81C75FFFF9964379A7FE97237A6BD8D36"/>
    <w:rsid w:val="002B62F0"/>
    <w:rPr>
      <w:rFonts w:eastAsiaTheme="minorHAnsi"/>
      <w:lang w:eastAsia="en-US"/>
    </w:rPr>
  </w:style>
  <w:style w:type="paragraph" w:customStyle="1" w:styleId="682CC781F2A6431C8EFBEFD3861F718F6">
    <w:name w:val="682CC781F2A6431C8EFBEFD3861F718F6"/>
    <w:rsid w:val="002B62F0"/>
    <w:rPr>
      <w:rFonts w:eastAsiaTheme="minorHAnsi"/>
      <w:lang w:eastAsia="en-US"/>
    </w:rPr>
  </w:style>
  <w:style w:type="paragraph" w:customStyle="1" w:styleId="0184485DEE4043858A32C0B978575B9E5">
    <w:name w:val="0184485DEE4043858A32C0B978575B9E5"/>
    <w:rsid w:val="002B62F0"/>
    <w:rPr>
      <w:rFonts w:eastAsiaTheme="minorHAnsi"/>
      <w:lang w:eastAsia="en-US"/>
    </w:rPr>
  </w:style>
  <w:style w:type="paragraph" w:customStyle="1" w:styleId="F8A3DA611FA14BF5AC385DA83234A0505">
    <w:name w:val="F8A3DA611FA14BF5AC385DA83234A0505"/>
    <w:rsid w:val="002B62F0"/>
    <w:rPr>
      <w:rFonts w:eastAsiaTheme="minorHAnsi"/>
      <w:lang w:eastAsia="en-US"/>
    </w:rPr>
  </w:style>
  <w:style w:type="paragraph" w:customStyle="1" w:styleId="36E20361783F46A68BC926091510E9F66">
    <w:name w:val="36E20361783F46A68BC926091510E9F66"/>
    <w:rsid w:val="002B62F0"/>
    <w:rPr>
      <w:rFonts w:eastAsiaTheme="minorHAnsi"/>
      <w:lang w:eastAsia="en-US"/>
    </w:rPr>
  </w:style>
  <w:style w:type="paragraph" w:customStyle="1" w:styleId="37F7E65A0BDF4E56B65D51F577BD693B5">
    <w:name w:val="37F7E65A0BDF4E56B65D51F577BD693B5"/>
    <w:rsid w:val="002B62F0"/>
    <w:rPr>
      <w:rFonts w:eastAsiaTheme="minorHAnsi"/>
      <w:lang w:eastAsia="en-US"/>
    </w:rPr>
  </w:style>
  <w:style w:type="paragraph" w:customStyle="1" w:styleId="6B42D37B408C4F4B8CE4AD576B3110705">
    <w:name w:val="6B42D37B408C4F4B8CE4AD576B3110705"/>
    <w:rsid w:val="002B62F0"/>
    <w:rPr>
      <w:rFonts w:eastAsiaTheme="minorHAnsi"/>
      <w:lang w:eastAsia="en-US"/>
    </w:rPr>
  </w:style>
  <w:style w:type="paragraph" w:customStyle="1" w:styleId="D0693A6793514BFAB76ACBC3F98479FE5">
    <w:name w:val="D0693A6793514BFAB76ACBC3F98479FE5"/>
    <w:rsid w:val="002B62F0"/>
    <w:rPr>
      <w:rFonts w:eastAsiaTheme="minorHAnsi"/>
      <w:lang w:eastAsia="en-US"/>
    </w:rPr>
  </w:style>
  <w:style w:type="paragraph" w:customStyle="1" w:styleId="8E987ABCD4AA473097B55D75D793C0E35">
    <w:name w:val="8E987ABCD4AA473097B55D75D793C0E35"/>
    <w:rsid w:val="002B62F0"/>
    <w:rPr>
      <w:rFonts w:eastAsiaTheme="minorHAnsi"/>
      <w:lang w:eastAsia="en-US"/>
    </w:rPr>
  </w:style>
  <w:style w:type="paragraph" w:customStyle="1" w:styleId="EACBFB35D8034EA3B54CC8CC44DD2DBD5">
    <w:name w:val="EACBFB35D8034EA3B54CC8CC44DD2DBD5"/>
    <w:rsid w:val="002B62F0"/>
    <w:rPr>
      <w:rFonts w:eastAsiaTheme="minorHAnsi"/>
      <w:lang w:eastAsia="en-US"/>
    </w:rPr>
  </w:style>
  <w:style w:type="paragraph" w:customStyle="1" w:styleId="1EC386FFD37A4274BF538812C3B5BD7A5">
    <w:name w:val="1EC386FFD37A4274BF538812C3B5BD7A5"/>
    <w:rsid w:val="002B62F0"/>
    <w:rPr>
      <w:rFonts w:eastAsiaTheme="minorHAnsi"/>
      <w:lang w:eastAsia="en-US"/>
    </w:rPr>
  </w:style>
  <w:style w:type="paragraph" w:customStyle="1" w:styleId="4C85A8B09907461BA831D9A9CBDC4C1C5">
    <w:name w:val="4C85A8B09907461BA831D9A9CBDC4C1C5"/>
    <w:rsid w:val="002B62F0"/>
    <w:rPr>
      <w:rFonts w:eastAsiaTheme="minorHAnsi"/>
      <w:lang w:eastAsia="en-US"/>
    </w:rPr>
  </w:style>
  <w:style w:type="paragraph" w:customStyle="1" w:styleId="D601F3C9FDEE4EB1854DABF3787014125">
    <w:name w:val="D601F3C9FDEE4EB1854DABF3787014125"/>
    <w:rsid w:val="002B62F0"/>
    <w:rPr>
      <w:rFonts w:eastAsiaTheme="minorHAnsi"/>
      <w:lang w:eastAsia="en-US"/>
    </w:rPr>
  </w:style>
  <w:style w:type="paragraph" w:customStyle="1" w:styleId="EC4AEE3CBCD94FA6AFF0942312A4AA2E5">
    <w:name w:val="EC4AEE3CBCD94FA6AFF0942312A4AA2E5"/>
    <w:rsid w:val="002B62F0"/>
    <w:rPr>
      <w:rFonts w:eastAsiaTheme="minorHAnsi"/>
      <w:lang w:eastAsia="en-US"/>
    </w:rPr>
  </w:style>
  <w:style w:type="paragraph" w:customStyle="1" w:styleId="79B056E38E9247D48CBB3D22EA07186A5">
    <w:name w:val="79B056E38E9247D48CBB3D22EA07186A5"/>
    <w:rsid w:val="002B62F0"/>
    <w:rPr>
      <w:rFonts w:eastAsiaTheme="minorHAnsi"/>
      <w:lang w:eastAsia="en-US"/>
    </w:rPr>
  </w:style>
  <w:style w:type="paragraph" w:customStyle="1" w:styleId="E9FEA0E00DC44605ADDDE4A0025720EE5">
    <w:name w:val="E9FEA0E00DC44605ADDDE4A0025720EE5"/>
    <w:rsid w:val="002B62F0"/>
    <w:rPr>
      <w:rFonts w:eastAsiaTheme="minorHAnsi"/>
      <w:lang w:eastAsia="en-US"/>
    </w:rPr>
  </w:style>
  <w:style w:type="paragraph" w:customStyle="1" w:styleId="1639D2EA069F46AD83B938EC10AF39B65">
    <w:name w:val="1639D2EA069F46AD83B938EC10AF39B65"/>
    <w:rsid w:val="002B62F0"/>
    <w:rPr>
      <w:rFonts w:eastAsiaTheme="minorHAnsi"/>
      <w:lang w:eastAsia="en-US"/>
    </w:rPr>
  </w:style>
  <w:style w:type="paragraph" w:customStyle="1" w:styleId="EC0A2C84DAAE422A9A9CDAC8965D57155">
    <w:name w:val="EC0A2C84DAAE422A9A9CDAC8965D57155"/>
    <w:rsid w:val="002B62F0"/>
    <w:rPr>
      <w:rFonts w:eastAsiaTheme="minorHAnsi"/>
      <w:lang w:eastAsia="en-US"/>
    </w:rPr>
  </w:style>
  <w:style w:type="paragraph" w:customStyle="1" w:styleId="A4C6233C775C497A9411DA849FD2939D5">
    <w:name w:val="A4C6233C775C497A9411DA849FD2939D5"/>
    <w:rsid w:val="002B62F0"/>
    <w:rPr>
      <w:rFonts w:eastAsiaTheme="minorHAnsi"/>
      <w:lang w:eastAsia="en-US"/>
    </w:rPr>
  </w:style>
  <w:style w:type="paragraph" w:customStyle="1" w:styleId="8846FA10CF00448DAD7F76800A8189975">
    <w:name w:val="8846FA10CF00448DAD7F76800A8189975"/>
    <w:rsid w:val="002B62F0"/>
    <w:rPr>
      <w:rFonts w:eastAsiaTheme="minorHAnsi"/>
      <w:lang w:eastAsia="en-US"/>
    </w:rPr>
  </w:style>
  <w:style w:type="paragraph" w:customStyle="1" w:styleId="3FBA943227EA4FA0A1236D556843F5DF6">
    <w:name w:val="3FBA943227EA4FA0A1236D556843F5DF6"/>
    <w:rsid w:val="002B62F0"/>
    <w:rPr>
      <w:rFonts w:eastAsiaTheme="minorHAnsi"/>
      <w:lang w:eastAsia="en-US"/>
    </w:rPr>
  </w:style>
  <w:style w:type="paragraph" w:customStyle="1" w:styleId="5C7F63A5CD92487F8F4E270359DA87F77">
    <w:name w:val="5C7F63A5CD92487F8F4E270359DA87F77"/>
    <w:rsid w:val="002B62F0"/>
    <w:rPr>
      <w:rFonts w:eastAsiaTheme="minorHAnsi"/>
      <w:lang w:eastAsia="en-US"/>
    </w:rPr>
  </w:style>
  <w:style w:type="paragraph" w:customStyle="1" w:styleId="E5CC8EF7CF224203B1C967DD1C8810947">
    <w:name w:val="E5CC8EF7CF224203B1C967DD1C8810947"/>
    <w:rsid w:val="002B62F0"/>
    <w:rPr>
      <w:rFonts w:eastAsiaTheme="minorHAnsi"/>
      <w:lang w:eastAsia="en-US"/>
    </w:rPr>
  </w:style>
  <w:style w:type="paragraph" w:customStyle="1" w:styleId="8DBE9F78F94B4B25A98B857357C323617">
    <w:name w:val="8DBE9F78F94B4B25A98B857357C323617"/>
    <w:rsid w:val="002B62F0"/>
    <w:rPr>
      <w:rFonts w:eastAsiaTheme="minorHAnsi"/>
      <w:lang w:eastAsia="en-US"/>
    </w:rPr>
  </w:style>
  <w:style w:type="paragraph" w:customStyle="1" w:styleId="BE71BAA9B51849A282108DD51E573A157">
    <w:name w:val="BE71BAA9B51849A282108DD51E573A157"/>
    <w:rsid w:val="002B62F0"/>
    <w:rPr>
      <w:rFonts w:eastAsiaTheme="minorHAnsi"/>
      <w:lang w:eastAsia="en-US"/>
    </w:rPr>
  </w:style>
  <w:style w:type="paragraph" w:customStyle="1" w:styleId="71D7454D7EA44E4297838C4E701174B57">
    <w:name w:val="71D7454D7EA44E4297838C4E701174B57"/>
    <w:rsid w:val="002B62F0"/>
    <w:rPr>
      <w:rFonts w:eastAsiaTheme="minorHAnsi"/>
      <w:lang w:eastAsia="en-US"/>
    </w:rPr>
  </w:style>
  <w:style w:type="paragraph" w:customStyle="1" w:styleId="213B24D2E3A849A0A47BC90C8937254D7">
    <w:name w:val="213B24D2E3A849A0A47BC90C8937254D7"/>
    <w:rsid w:val="002B62F0"/>
    <w:rPr>
      <w:rFonts w:eastAsiaTheme="minorHAnsi"/>
      <w:lang w:eastAsia="en-US"/>
    </w:rPr>
  </w:style>
  <w:style w:type="paragraph" w:customStyle="1" w:styleId="81C75FFFF9964379A7FE97237A6BD8D37">
    <w:name w:val="81C75FFFF9964379A7FE97237A6BD8D37"/>
    <w:rsid w:val="002B62F0"/>
    <w:rPr>
      <w:rFonts w:eastAsiaTheme="minorHAnsi"/>
      <w:lang w:eastAsia="en-US"/>
    </w:rPr>
  </w:style>
  <w:style w:type="paragraph" w:customStyle="1" w:styleId="682CC781F2A6431C8EFBEFD3861F718F7">
    <w:name w:val="682CC781F2A6431C8EFBEFD3861F718F7"/>
    <w:rsid w:val="002B62F0"/>
    <w:rPr>
      <w:rFonts w:eastAsiaTheme="minorHAnsi"/>
      <w:lang w:eastAsia="en-US"/>
    </w:rPr>
  </w:style>
  <w:style w:type="paragraph" w:customStyle="1" w:styleId="0184485DEE4043858A32C0B978575B9E6">
    <w:name w:val="0184485DEE4043858A32C0B978575B9E6"/>
    <w:rsid w:val="002B62F0"/>
    <w:rPr>
      <w:rFonts w:eastAsiaTheme="minorHAnsi"/>
      <w:lang w:eastAsia="en-US"/>
    </w:rPr>
  </w:style>
  <w:style w:type="paragraph" w:customStyle="1" w:styleId="F8A3DA611FA14BF5AC385DA83234A0506">
    <w:name w:val="F8A3DA611FA14BF5AC385DA83234A0506"/>
    <w:rsid w:val="002B62F0"/>
    <w:rPr>
      <w:rFonts w:eastAsiaTheme="minorHAnsi"/>
      <w:lang w:eastAsia="en-US"/>
    </w:rPr>
  </w:style>
  <w:style w:type="paragraph" w:customStyle="1" w:styleId="36E20361783F46A68BC926091510E9F67">
    <w:name w:val="36E20361783F46A68BC926091510E9F67"/>
    <w:rsid w:val="002B62F0"/>
    <w:rPr>
      <w:rFonts w:eastAsiaTheme="minorHAnsi"/>
      <w:lang w:eastAsia="en-US"/>
    </w:rPr>
  </w:style>
  <w:style w:type="paragraph" w:customStyle="1" w:styleId="37F7E65A0BDF4E56B65D51F577BD693B6">
    <w:name w:val="37F7E65A0BDF4E56B65D51F577BD693B6"/>
    <w:rsid w:val="002B62F0"/>
    <w:rPr>
      <w:rFonts w:eastAsiaTheme="minorHAnsi"/>
      <w:lang w:eastAsia="en-US"/>
    </w:rPr>
  </w:style>
  <w:style w:type="paragraph" w:customStyle="1" w:styleId="6B42D37B408C4F4B8CE4AD576B3110706">
    <w:name w:val="6B42D37B408C4F4B8CE4AD576B3110706"/>
    <w:rsid w:val="002B62F0"/>
    <w:rPr>
      <w:rFonts w:eastAsiaTheme="minorHAnsi"/>
      <w:lang w:eastAsia="en-US"/>
    </w:rPr>
  </w:style>
  <w:style w:type="paragraph" w:customStyle="1" w:styleId="D0693A6793514BFAB76ACBC3F98479FE6">
    <w:name w:val="D0693A6793514BFAB76ACBC3F98479FE6"/>
    <w:rsid w:val="002B62F0"/>
    <w:rPr>
      <w:rFonts w:eastAsiaTheme="minorHAnsi"/>
      <w:lang w:eastAsia="en-US"/>
    </w:rPr>
  </w:style>
  <w:style w:type="paragraph" w:customStyle="1" w:styleId="8E987ABCD4AA473097B55D75D793C0E36">
    <w:name w:val="8E987ABCD4AA473097B55D75D793C0E36"/>
    <w:rsid w:val="002B62F0"/>
    <w:rPr>
      <w:rFonts w:eastAsiaTheme="minorHAnsi"/>
      <w:lang w:eastAsia="en-US"/>
    </w:rPr>
  </w:style>
  <w:style w:type="paragraph" w:customStyle="1" w:styleId="EACBFB35D8034EA3B54CC8CC44DD2DBD6">
    <w:name w:val="EACBFB35D8034EA3B54CC8CC44DD2DBD6"/>
    <w:rsid w:val="002B62F0"/>
    <w:rPr>
      <w:rFonts w:eastAsiaTheme="minorHAnsi"/>
      <w:lang w:eastAsia="en-US"/>
    </w:rPr>
  </w:style>
  <w:style w:type="paragraph" w:customStyle="1" w:styleId="1EC386FFD37A4274BF538812C3B5BD7A6">
    <w:name w:val="1EC386FFD37A4274BF538812C3B5BD7A6"/>
    <w:rsid w:val="002B62F0"/>
    <w:rPr>
      <w:rFonts w:eastAsiaTheme="minorHAnsi"/>
      <w:lang w:eastAsia="en-US"/>
    </w:rPr>
  </w:style>
  <w:style w:type="paragraph" w:customStyle="1" w:styleId="4C85A8B09907461BA831D9A9CBDC4C1C6">
    <w:name w:val="4C85A8B09907461BA831D9A9CBDC4C1C6"/>
    <w:rsid w:val="002B62F0"/>
    <w:rPr>
      <w:rFonts w:eastAsiaTheme="minorHAnsi"/>
      <w:lang w:eastAsia="en-US"/>
    </w:rPr>
  </w:style>
  <w:style w:type="paragraph" w:customStyle="1" w:styleId="D601F3C9FDEE4EB1854DABF3787014126">
    <w:name w:val="D601F3C9FDEE4EB1854DABF3787014126"/>
    <w:rsid w:val="002B62F0"/>
    <w:rPr>
      <w:rFonts w:eastAsiaTheme="minorHAnsi"/>
      <w:lang w:eastAsia="en-US"/>
    </w:rPr>
  </w:style>
  <w:style w:type="paragraph" w:customStyle="1" w:styleId="EC4AEE3CBCD94FA6AFF0942312A4AA2E6">
    <w:name w:val="EC4AEE3CBCD94FA6AFF0942312A4AA2E6"/>
    <w:rsid w:val="002B62F0"/>
    <w:rPr>
      <w:rFonts w:eastAsiaTheme="minorHAnsi"/>
      <w:lang w:eastAsia="en-US"/>
    </w:rPr>
  </w:style>
  <w:style w:type="paragraph" w:customStyle="1" w:styleId="79B056E38E9247D48CBB3D22EA07186A6">
    <w:name w:val="79B056E38E9247D48CBB3D22EA07186A6"/>
    <w:rsid w:val="002B62F0"/>
    <w:rPr>
      <w:rFonts w:eastAsiaTheme="minorHAnsi"/>
      <w:lang w:eastAsia="en-US"/>
    </w:rPr>
  </w:style>
  <w:style w:type="paragraph" w:customStyle="1" w:styleId="E9FEA0E00DC44605ADDDE4A0025720EE6">
    <w:name w:val="E9FEA0E00DC44605ADDDE4A0025720EE6"/>
    <w:rsid w:val="002B62F0"/>
    <w:rPr>
      <w:rFonts w:eastAsiaTheme="minorHAnsi"/>
      <w:lang w:eastAsia="en-US"/>
    </w:rPr>
  </w:style>
  <w:style w:type="paragraph" w:customStyle="1" w:styleId="1639D2EA069F46AD83B938EC10AF39B66">
    <w:name w:val="1639D2EA069F46AD83B938EC10AF39B66"/>
    <w:rsid w:val="002B62F0"/>
    <w:rPr>
      <w:rFonts w:eastAsiaTheme="minorHAnsi"/>
      <w:lang w:eastAsia="en-US"/>
    </w:rPr>
  </w:style>
  <w:style w:type="paragraph" w:customStyle="1" w:styleId="EC0A2C84DAAE422A9A9CDAC8965D57156">
    <w:name w:val="EC0A2C84DAAE422A9A9CDAC8965D57156"/>
    <w:rsid w:val="002B62F0"/>
    <w:rPr>
      <w:rFonts w:eastAsiaTheme="minorHAnsi"/>
      <w:lang w:eastAsia="en-US"/>
    </w:rPr>
  </w:style>
  <w:style w:type="paragraph" w:customStyle="1" w:styleId="A4C6233C775C497A9411DA849FD2939D6">
    <w:name w:val="A4C6233C775C497A9411DA849FD2939D6"/>
    <w:rsid w:val="002B62F0"/>
    <w:rPr>
      <w:rFonts w:eastAsiaTheme="minorHAnsi"/>
      <w:lang w:eastAsia="en-US"/>
    </w:rPr>
  </w:style>
  <w:style w:type="paragraph" w:customStyle="1" w:styleId="8846FA10CF00448DAD7F76800A8189976">
    <w:name w:val="8846FA10CF00448DAD7F76800A8189976"/>
    <w:rsid w:val="002B62F0"/>
    <w:rPr>
      <w:rFonts w:eastAsiaTheme="minorHAnsi"/>
      <w:lang w:eastAsia="en-US"/>
    </w:rPr>
  </w:style>
  <w:style w:type="paragraph" w:customStyle="1" w:styleId="3FBA943227EA4FA0A1236D556843F5DF7">
    <w:name w:val="3FBA943227EA4FA0A1236D556843F5DF7"/>
    <w:rsid w:val="002B62F0"/>
    <w:rPr>
      <w:rFonts w:eastAsiaTheme="minorHAnsi"/>
      <w:lang w:eastAsia="en-US"/>
    </w:rPr>
  </w:style>
  <w:style w:type="paragraph" w:customStyle="1" w:styleId="5C7F63A5CD92487F8F4E270359DA87F78">
    <w:name w:val="5C7F63A5CD92487F8F4E270359DA87F78"/>
    <w:rsid w:val="002B62F0"/>
    <w:rPr>
      <w:rFonts w:eastAsiaTheme="minorHAnsi"/>
      <w:lang w:eastAsia="en-US"/>
    </w:rPr>
  </w:style>
  <w:style w:type="paragraph" w:customStyle="1" w:styleId="E5CC8EF7CF224203B1C967DD1C8810948">
    <w:name w:val="E5CC8EF7CF224203B1C967DD1C8810948"/>
    <w:rsid w:val="002B62F0"/>
    <w:rPr>
      <w:rFonts w:eastAsiaTheme="minorHAnsi"/>
      <w:lang w:eastAsia="en-US"/>
    </w:rPr>
  </w:style>
  <w:style w:type="paragraph" w:customStyle="1" w:styleId="8DBE9F78F94B4B25A98B857357C323618">
    <w:name w:val="8DBE9F78F94B4B25A98B857357C323618"/>
    <w:rsid w:val="002B62F0"/>
    <w:rPr>
      <w:rFonts w:eastAsiaTheme="minorHAnsi"/>
      <w:lang w:eastAsia="en-US"/>
    </w:rPr>
  </w:style>
  <w:style w:type="paragraph" w:customStyle="1" w:styleId="BE71BAA9B51849A282108DD51E573A158">
    <w:name w:val="BE71BAA9B51849A282108DD51E573A158"/>
    <w:rsid w:val="002B62F0"/>
    <w:rPr>
      <w:rFonts w:eastAsiaTheme="minorHAnsi"/>
      <w:lang w:eastAsia="en-US"/>
    </w:rPr>
  </w:style>
  <w:style w:type="paragraph" w:customStyle="1" w:styleId="71D7454D7EA44E4297838C4E701174B58">
    <w:name w:val="71D7454D7EA44E4297838C4E701174B58"/>
    <w:rsid w:val="002B62F0"/>
    <w:rPr>
      <w:rFonts w:eastAsiaTheme="minorHAnsi"/>
      <w:lang w:eastAsia="en-US"/>
    </w:rPr>
  </w:style>
  <w:style w:type="paragraph" w:customStyle="1" w:styleId="213B24D2E3A849A0A47BC90C8937254D8">
    <w:name w:val="213B24D2E3A849A0A47BC90C8937254D8"/>
    <w:rsid w:val="002B62F0"/>
    <w:rPr>
      <w:rFonts w:eastAsiaTheme="minorHAnsi"/>
      <w:lang w:eastAsia="en-US"/>
    </w:rPr>
  </w:style>
  <w:style w:type="paragraph" w:customStyle="1" w:styleId="81C75FFFF9964379A7FE97237A6BD8D38">
    <w:name w:val="81C75FFFF9964379A7FE97237A6BD8D38"/>
    <w:rsid w:val="002B62F0"/>
    <w:rPr>
      <w:rFonts w:eastAsiaTheme="minorHAnsi"/>
      <w:lang w:eastAsia="en-US"/>
    </w:rPr>
  </w:style>
  <w:style w:type="paragraph" w:customStyle="1" w:styleId="682CC781F2A6431C8EFBEFD3861F718F8">
    <w:name w:val="682CC781F2A6431C8EFBEFD3861F718F8"/>
    <w:rsid w:val="002B62F0"/>
    <w:rPr>
      <w:rFonts w:eastAsiaTheme="minorHAnsi"/>
      <w:lang w:eastAsia="en-US"/>
    </w:rPr>
  </w:style>
  <w:style w:type="paragraph" w:customStyle="1" w:styleId="0184485DEE4043858A32C0B978575B9E7">
    <w:name w:val="0184485DEE4043858A32C0B978575B9E7"/>
    <w:rsid w:val="002B62F0"/>
    <w:rPr>
      <w:rFonts w:eastAsiaTheme="minorHAnsi"/>
      <w:lang w:eastAsia="en-US"/>
    </w:rPr>
  </w:style>
  <w:style w:type="paragraph" w:customStyle="1" w:styleId="F8A3DA611FA14BF5AC385DA83234A0507">
    <w:name w:val="F8A3DA611FA14BF5AC385DA83234A0507"/>
    <w:rsid w:val="002B62F0"/>
    <w:rPr>
      <w:rFonts w:eastAsiaTheme="minorHAnsi"/>
      <w:lang w:eastAsia="en-US"/>
    </w:rPr>
  </w:style>
  <w:style w:type="paragraph" w:customStyle="1" w:styleId="36E20361783F46A68BC926091510E9F68">
    <w:name w:val="36E20361783F46A68BC926091510E9F68"/>
    <w:rsid w:val="002B62F0"/>
    <w:rPr>
      <w:rFonts w:eastAsiaTheme="minorHAnsi"/>
      <w:lang w:eastAsia="en-US"/>
    </w:rPr>
  </w:style>
  <w:style w:type="paragraph" w:customStyle="1" w:styleId="37F7E65A0BDF4E56B65D51F577BD693B7">
    <w:name w:val="37F7E65A0BDF4E56B65D51F577BD693B7"/>
    <w:rsid w:val="002B62F0"/>
    <w:rPr>
      <w:rFonts w:eastAsiaTheme="minorHAnsi"/>
      <w:lang w:eastAsia="en-US"/>
    </w:rPr>
  </w:style>
  <w:style w:type="paragraph" w:customStyle="1" w:styleId="6B42D37B408C4F4B8CE4AD576B3110707">
    <w:name w:val="6B42D37B408C4F4B8CE4AD576B3110707"/>
    <w:rsid w:val="002B62F0"/>
    <w:rPr>
      <w:rFonts w:eastAsiaTheme="minorHAnsi"/>
      <w:lang w:eastAsia="en-US"/>
    </w:rPr>
  </w:style>
  <w:style w:type="paragraph" w:customStyle="1" w:styleId="D0693A6793514BFAB76ACBC3F98479FE7">
    <w:name w:val="D0693A6793514BFAB76ACBC3F98479FE7"/>
    <w:rsid w:val="002B62F0"/>
    <w:rPr>
      <w:rFonts w:eastAsiaTheme="minorHAnsi"/>
      <w:lang w:eastAsia="en-US"/>
    </w:rPr>
  </w:style>
  <w:style w:type="paragraph" w:customStyle="1" w:styleId="8E987ABCD4AA473097B55D75D793C0E37">
    <w:name w:val="8E987ABCD4AA473097B55D75D793C0E37"/>
    <w:rsid w:val="002B62F0"/>
    <w:rPr>
      <w:rFonts w:eastAsiaTheme="minorHAnsi"/>
      <w:lang w:eastAsia="en-US"/>
    </w:rPr>
  </w:style>
  <w:style w:type="paragraph" w:customStyle="1" w:styleId="EACBFB35D8034EA3B54CC8CC44DD2DBD7">
    <w:name w:val="EACBFB35D8034EA3B54CC8CC44DD2DBD7"/>
    <w:rsid w:val="002B62F0"/>
    <w:rPr>
      <w:rFonts w:eastAsiaTheme="minorHAnsi"/>
      <w:lang w:eastAsia="en-US"/>
    </w:rPr>
  </w:style>
  <w:style w:type="paragraph" w:customStyle="1" w:styleId="1EC386FFD37A4274BF538812C3B5BD7A7">
    <w:name w:val="1EC386FFD37A4274BF538812C3B5BD7A7"/>
    <w:rsid w:val="002B62F0"/>
    <w:rPr>
      <w:rFonts w:eastAsiaTheme="minorHAnsi"/>
      <w:lang w:eastAsia="en-US"/>
    </w:rPr>
  </w:style>
  <w:style w:type="paragraph" w:customStyle="1" w:styleId="4C85A8B09907461BA831D9A9CBDC4C1C7">
    <w:name w:val="4C85A8B09907461BA831D9A9CBDC4C1C7"/>
    <w:rsid w:val="002B62F0"/>
    <w:rPr>
      <w:rFonts w:eastAsiaTheme="minorHAnsi"/>
      <w:lang w:eastAsia="en-US"/>
    </w:rPr>
  </w:style>
  <w:style w:type="paragraph" w:customStyle="1" w:styleId="D601F3C9FDEE4EB1854DABF3787014127">
    <w:name w:val="D601F3C9FDEE4EB1854DABF3787014127"/>
    <w:rsid w:val="002B62F0"/>
    <w:rPr>
      <w:rFonts w:eastAsiaTheme="minorHAnsi"/>
      <w:lang w:eastAsia="en-US"/>
    </w:rPr>
  </w:style>
  <w:style w:type="paragraph" w:customStyle="1" w:styleId="EC4AEE3CBCD94FA6AFF0942312A4AA2E7">
    <w:name w:val="EC4AEE3CBCD94FA6AFF0942312A4AA2E7"/>
    <w:rsid w:val="002B62F0"/>
    <w:rPr>
      <w:rFonts w:eastAsiaTheme="minorHAnsi"/>
      <w:lang w:eastAsia="en-US"/>
    </w:rPr>
  </w:style>
  <w:style w:type="paragraph" w:customStyle="1" w:styleId="79B056E38E9247D48CBB3D22EA07186A7">
    <w:name w:val="79B056E38E9247D48CBB3D22EA07186A7"/>
    <w:rsid w:val="002B62F0"/>
    <w:rPr>
      <w:rFonts w:eastAsiaTheme="minorHAnsi"/>
      <w:lang w:eastAsia="en-US"/>
    </w:rPr>
  </w:style>
  <w:style w:type="paragraph" w:customStyle="1" w:styleId="E9FEA0E00DC44605ADDDE4A0025720EE7">
    <w:name w:val="E9FEA0E00DC44605ADDDE4A0025720EE7"/>
    <w:rsid w:val="002B62F0"/>
    <w:rPr>
      <w:rFonts w:eastAsiaTheme="minorHAnsi"/>
      <w:lang w:eastAsia="en-US"/>
    </w:rPr>
  </w:style>
  <w:style w:type="paragraph" w:customStyle="1" w:styleId="1639D2EA069F46AD83B938EC10AF39B67">
    <w:name w:val="1639D2EA069F46AD83B938EC10AF39B67"/>
    <w:rsid w:val="002B62F0"/>
    <w:rPr>
      <w:rFonts w:eastAsiaTheme="minorHAnsi"/>
      <w:lang w:eastAsia="en-US"/>
    </w:rPr>
  </w:style>
  <w:style w:type="paragraph" w:customStyle="1" w:styleId="EC0A2C84DAAE422A9A9CDAC8965D57157">
    <w:name w:val="EC0A2C84DAAE422A9A9CDAC8965D57157"/>
    <w:rsid w:val="002B62F0"/>
    <w:rPr>
      <w:rFonts w:eastAsiaTheme="minorHAnsi"/>
      <w:lang w:eastAsia="en-US"/>
    </w:rPr>
  </w:style>
  <w:style w:type="paragraph" w:customStyle="1" w:styleId="A4C6233C775C497A9411DA849FD2939D7">
    <w:name w:val="A4C6233C775C497A9411DA849FD2939D7"/>
    <w:rsid w:val="002B62F0"/>
    <w:rPr>
      <w:rFonts w:eastAsiaTheme="minorHAnsi"/>
      <w:lang w:eastAsia="en-US"/>
    </w:rPr>
  </w:style>
  <w:style w:type="paragraph" w:customStyle="1" w:styleId="8846FA10CF00448DAD7F76800A8189977">
    <w:name w:val="8846FA10CF00448DAD7F76800A8189977"/>
    <w:rsid w:val="002B62F0"/>
    <w:rPr>
      <w:rFonts w:eastAsiaTheme="minorHAnsi"/>
      <w:lang w:eastAsia="en-US"/>
    </w:rPr>
  </w:style>
  <w:style w:type="paragraph" w:customStyle="1" w:styleId="3FBA943227EA4FA0A1236D556843F5DF8">
    <w:name w:val="3FBA943227EA4FA0A1236D556843F5DF8"/>
    <w:rsid w:val="002B62F0"/>
    <w:rPr>
      <w:rFonts w:eastAsiaTheme="minorHAnsi"/>
      <w:lang w:eastAsia="en-US"/>
    </w:rPr>
  </w:style>
  <w:style w:type="paragraph" w:customStyle="1" w:styleId="5C7F63A5CD92487F8F4E270359DA87F79">
    <w:name w:val="5C7F63A5CD92487F8F4E270359DA87F79"/>
    <w:rsid w:val="002B62F0"/>
    <w:rPr>
      <w:rFonts w:eastAsiaTheme="minorHAnsi"/>
      <w:lang w:eastAsia="en-US"/>
    </w:rPr>
  </w:style>
  <w:style w:type="paragraph" w:customStyle="1" w:styleId="E5CC8EF7CF224203B1C967DD1C8810949">
    <w:name w:val="E5CC8EF7CF224203B1C967DD1C8810949"/>
    <w:rsid w:val="002B62F0"/>
    <w:rPr>
      <w:rFonts w:eastAsiaTheme="minorHAnsi"/>
      <w:lang w:eastAsia="en-US"/>
    </w:rPr>
  </w:style>
  <w:style w:type="paragraph" w:customStyle="1" w:styleId="8DBE9F78F94B4B25A98B857357C323619">
    <w:name w:val="8DBE9F78F94B4B25A98B857357C323619"/>
    <w:rsid w:val="002B62F0"/>
    <w:rPr>
      <w:rFonts w:eastAsiaTheme="minorHAnsi"/>
      <w:lang w:eastAsia="en-US"/>
    </w:rPr>
  </w:style>
  <w:style w:type="paragraph" w:customStyle="1" w:styleId="BE71BAA9B51849A282108DD51E573A159">
    <w:name w:val="BE71BAA9B51849A282108DD51E573A159"/>
    <w:rsid w:val="002B62F0"/>
    <w:rPr>
      <w:rFonts w:eastAsiaTheme="minorHAnsi"/>
      <w:lang w:eastAsia="en-US"/>
    </w:rPr>
  </w:style>
  <w:style w:type="paragraph" w:customStyle="1" w:styleId="71D7454D7EA44E4297838C4E701174B59">
    <w:name w:val="71D7454D7EA44E4297838C4E701174B59"/>
    <w:rsid w:val="002B62F0"/>
    <w:rPr>
      <w:rFonts w:eastAsiaTheme="minorHAnsi"/>
      <w:lang w:eastAsia="en-US"/>
    </w:rPr>
  </w:style>
  <w:style w:type="paragraph" w:customStyle="1" w:styleId="213B24D2E3A849A0A47BC90C8937254D9">
    <w:name w:val="213B24D2E3A849A0A47BC90C8937254D9"/>
    <w:rsid w:val="002B62F0"/>
    <w:rPr>
      <w:rFonts w:eastAsiaTheme="minorHAnsi"/>
      <w:lang w:eastAsia="en-US"/>
    </w:rPr>
  </w:style>
  <w:style w:type="paragraph" w:customStyle="1" w:styleId="81C75FFFF9964379A7FE97237A6BD8D39">
    <w:name w:val="81C75FFFF9964379A7FE97237A6BD8D39"/>
    <w:rsid w:val="002B62F0"/>
    <w:rPr>
      <w:rFonts w:eastAsiaTheme="minorHAnsi"/>
      <w:lang w:eastAsia="en-US"/>
    </w:rPr>
  </w:style>
  <w:style w:type="paragraph" w:customStyle="1" w:styleId="682CC781F2A6431C8EFBEFD3861F718F9">
    <w:name w:val="682CC781F2A6431C8EFBEFD3861F718F9"/>
    <w:rsid w:val="002B62F0"/>
    <w:rPr>
      <w:rFonts w:eastAsiaTheme="minorHAnsi"/>
      <w:lang w:eastAsia="en-US"/>
    </w:rPr>
  </w:style>
  <w:style w:type="paragraph" w:customStyle="1" w:styleId="0184485DEE4043858A32C0B978575B9E8">
    <w:name w:val="0184485DEE4043858A32C0B978575B9E8"/>
    <w:rsid w:val="002B62F0"/>
    <w:rPr>
      <w:rFonts w:eastAsiaTheme="minorHAnsi"/>
      <w:lang w:eastAsia="en-US"/>
    </w:rPr>
  </w:style>
  <w:style w:type="paragraph" w:customStyle="1" w:styleId="F8A3DA611FA14BF5AC385DA83234A0508">
    <w:name w:val="F8A3DA611FA14BF5AC385DA83234A0508"/>
    <w:rsid w:val="002B62F0"/>
    <w:rPr>
      <w:rFonts w:eastAsiaTheme="minorHAnsi"/>
      <w:lang w:eastAsia="en-US"/>
    </w:rPr>
  </w:style>
  <w:style w:type="paragraph" w:customStyle="1" w:styleId="36E20361783F46A68BC926091510E9F69">
    <w:name w:val="36E20361783F46A68BC926091510E9F69"/>
    <w:rsid w:val="002B62F0"/>
    <w:rPr>
      <w:rFonts w:eastAsiaTheme="minorHAnsi"/>
      <w:lang w:eastAsia="en-US"/>
    </w:rPr>
  </w:style>
  <w:style w:type="paragraph" w:customStyle="1" w:styleId="37F7E65A0BDF4E56B65D51F577BD693B8">
    <w:name w:val="37F7E65A0BDF4E56B65D51F577BD693B8"/>
    <w:rsid w:val="002B62F0"/>
    <w:rPr>
      <w:rFonts w:eastAsiaTheme="minorHAnsi"/>
      <w:lang w:eastAsia="en-US"/>
    </w:rPr>
  </w:style>
  <w:style w:type="paragraph" w:customStyle="1" w:styleId="6B42D37B408C4F4B8CE4AD576B3110708">
    <w:name w:val="6B42D37B408C4F4B8CE4AD576B3110708"/>
    <w:rsid w:val="002B62F0"/>
    <w:rPr>
      <w:rFonts w:eastAsiaTheme="minorHAnsi"/>
      <w:lang w:eastAsia="en-US"/>
    </w:rPr>
  </w:style>
  <w:style w:type="paragraph" w:customStyle="1" w:styleId="D0693A6793514BFAB76ACBC3F98479FE8">
    <w:name w:val="D0693A6793514BFAB76ACBC3F98479FE8"/>
    <w:rsid w:val="002B62F0"/>
    <w:rPr>
      <w:rFonts w:eastAsiaTheme="minorHAnsi"/>
      <w:lang w:eastAsia="en-US"/>
    </w:rPr>
  </w:style>
  <w:style w:type="paragraph" w:customStyle="1" w:styleId="8E987ABCD4AA473097B55D75D793C0E38">
    <w:name w:val="8E987ABCD4AA473097B55D75D793C0E38"/>
    <w:rsid w:val="002B62F0"/>
    <w:rPr>
      <w:rFonts w:eastAsiaTheme="minorHAnsi"/>
      <w:lang w:eastAsia="en-US"/>
    </w:rPr>
  </w:style>
  <w:style w:type="paragraph" w:customStyle="1" w:styleId="EACBFB35D8034EA3B54CC8CC44DD2DBD8">
    <w:name w:val="EACBFB35D8034EA3B54CC8CC44DD2DBD8"/>
    <w:rsid w:val="002B62F0"/>
    <w:rPr>
      <w:rFonts w:eastAsiaTheme="minorHAnsi"/>
      <w:lang w:eastAsia="en-US"/>
    </w:rPr>
  </w:style>
  <w:style w:type="paragraph" w:customStyle="1" w:styleId="1EC386FFD37A4274BF538812C3B5BD7A8">
    <w:name w:val="1EC386FFD37A4274BF538812C3B5BD7A8"/>
    <w:rsid w:val="002B62F0"/>
    <w:rPr>
      <w:rFonts w:eastAsiaTheme="minorHAnsi"/>
      <w:lang w:eastAsia="en-US"/>
    </w:rPr>
  </w:style>
  <w:style w:type="paragraph" w:customStyle="1" w:styleId="4C85A8B09907461BA831D9A9CBDC4C1C8">
    <w:name w:val="4C85A8B09907461BA831D9A9CBDC4C1C8"/>
    <w:rsid w:val="002B62F0"/>
    <w:rPr>
      <w:rFonts w:eastAsiaTheme="minorHAnsi"/>
      <w:lang w:eastAsia="en-US"/>
    </w:rPr>
  </w:style>
  <w:style w:type="paragraph" w:customStyle="1" w:styleId="D601F3C9FDEE4EB1854DABF3787014128">
    <w:name w:val="D601F3C9FDEE4EB1854DABF3787014128"/>
    <w:rsid w:val="002B62F0"/>
    <w:rPr>
      <w:rFonts w:eastAsiaTheme="minorHAnsi"/>
      <w:lang w:eastAsia="en-US"/>
    </w:rPr>
  </w:style>
  <w:style w:type="paragraph" w:customStyle="1" w:styleId="EC4AEE3CBCD94FA6AFF0942312A4AA2E8">
    <w:name w:val="EC4AEE3CBCD94FA6AFF0942312A4AA2E8"/>
    <w:rsid w:val="002B62F0"/>
    <w:rPr>
      <w:rFonts w:eastAsiaTheme="minorHAnsi"/>
      <w:lang w:eastAsia="en-US"/>
    </w:rPr>
  </w:style>
  <w:style w:type="paragraph" w:customStyle="1" w:styleId="79B056E38E9247D48CBB3D22EA07186A8">
    <w:name w:val="79B056E38E9247D48CBB3D22EA07186A8"/>
    <w:rsid w:val="002B62F0"/>
    <w:rPr>
      <w:rFonts w:eastAsiaTheme="minorHAnsi"/>
      <w:lang w:eastAsia="en-US"/>
    </w:rPr>
  </w:style>
  <w:style w:type="paragraph" w:customStyle="1" w:styleId="E9FEA0E00DC44605ADDDE4A0025720EE8">
    <w:name w:val="E9FEA0E00DC44605ADDDE4A0025720EE8"/>
    <w:rsid w:val="002B62F0"/>
    <w:rPr>
      <w:rFonts w:eastAsiaTheme="minorHAnsi"/>
      <w:lang w:eastAsia="en-US"/>
    </w:rPr>
  </w:style>
  <w:style w:type="paragraph" w:customStyle="1" w:styleId="1639D2EA069F46AD83B938EC10AF39B68">
    <w:name w:val="1639D2EA069F46AD83B938EC10AF39B68"/>
    <w:rsid w:val="002B62F0"/>
    <w:rPr>
      <w:rFonts w:eastAsiaTheme="minorHAnsi"/>
      <w:lang w:eastAsia="en-US"/>
    </w:rPr>
  </w:style>
  <w:style w:type="paragraph" w:customStyle="1" w:styleId="EC0A2C84DAAE422A9A9CDAC8965D57158">
    <w:name w:val="EC0A2C84DAAE422A9A9CDAC8965D57158"/>
    <w:rsid w:val="002B62F0"/>
    <w:rPr>
      <w:rFonts w:eastAsiaTheme="minorHAnsi"/>
      <w:lang w:eastAsia="en-US"/>
    </w:rPr>
  </w:style>
  <w:style w:type="paragraph" w:customStyle="1" w:styleId="A4C6233C775C497A9411DA849FD2939D8">
    <w:name w:val="A4C6233C775C497A9411DA849FD2939D8"/>
    <w:rsid w:val="002B62F0"/>
    <w:rPr>
      <w:rFonts w:eastAsiaTheme="minorHAnsi"/>
      <w:lang w:eastAsia="en-US"/>
    </w:rPr>
  </w:style>
  <w:style w:type="paragraph" w:customStyle="1" w:styleId="8846FA10CF00448DAD7F76800A8189978">
    <w:name w:val="8846FA10CF00448DAD7F76800A8189978"/>
    <w:rsid w:val="002B62F0"/>
    <w:rPr>
      <w:rFonts w:eastAsiaTheme="minorHAnsi"/>
      <w:lang w:eastAsia="en-US"/>
    </w:rPr>
  </w:style>
  <w:style w:type="paragraph" w:customStyle="1" w:styleId="3FBA943227EA4FA0A1236D556843F5DF9">
    <w:name w:val="3FBA943227EA4FA0A1236D556843F5DF9"/>
    <w:rsid w:val="002B62F0"/>
    <w:rPr>
      <w:rFonts w:eastAsiaTheme="minorHAnsi"/>
      <w:lang w:eastAsia="en-US"/>
    </w:rPr>
  </w:style>
  <w:style w:type="paragraph" w:customStyle="1" w:styleId="5C7F63A5CD92487F8F4E270359DA87F710">
    <w:name w:val="5C7F63A5CD92487F8F4E270359DA87F710"/>
    <w:rsid w:val="002B62F0"/>
    <w:rPr>
      <w:rFonts w:eastAsiaTheme="minorHAnsi"/>
      <w:lang w:eastAsia="en-US"/>
    </w:rPr>
  </w:style>
  <w:style w:type="paragraph" w:customStyle="1" w:styleId="E5CC8EF7CF224203B1C967DD1C88109410">
    <w:name w:val="E5CC8EF7CF224203B1C967DD1C88109410"/>
    <w:rsid w:val="002B62F0"/>
    <w:rPr>
      <w:rFonts w:eastAsiaTheme="minorHAnsi"/>
      <w:lang w:eastAsia="en-US"/>
    </w:rPr>
  </w:style>
  <w:style w:type="paragraph" w:customStyle="1" w:styleId="8DBE9F78F94B4B25A98B857357C3236110">
    <w:name w:val="8DBE9F78F94B4B25A98B857357C3236110"/>
    <w:rsid w:val="002B62F0"/>
    <w:rPr>
      <w:rFonts w:eastAsiaTheme="minorHAnsi"/>
      <w:lang w:eastAsia="en-US"/>
    </w:rPr>
  </w:style>
  <w:style w:type="paragraph" w:customStyle="1" w:styleId="BE71BAA9B51849A282108DD51E573A1510">
    <w:name w:val="BE71BAA9B51849A282108DD51E573A1510"/>
    <w:rsid w:val="002B62F0"/>
    <w:rPr>
      <w:rFonts w:eastAsiaTheme="minorHAnsi"/>
      <w:lang w:eastAsia="en-US"/>
    </w:rPr>
  </w:style>
  <w:style w:type="paragraph" w:customStyle="1" w:styleId="71D7454D7EA44E4297838C4E701174B510">
    <w:name w:val="71D7454D7EA44E4297838C4E701174B510"/>
    <w:rsid w:val="002B62F0"/>
    <w:rPr>
      <w:rFonts w:eastAsiaTheme="minorHAnsi"/>
      <w:lang w:eastAsia="en-US"/>
    </w:rPr>
  </w:style>
  <w:style w:type="paragraph" w:customStyle="1" w:styleId="213B24D2E3A849A0A47BC90C8937254D10">
    <w:name w:val="213B24D2E3A849A0A47BC90C8937254D10"/>
    <w:rsid w:val="002B62F0"/>
    <w:rPr>
      <w:rFonts w:eastAsiaTheme="minorHAnsi"/>
      <w:lang w:eastAsia="en-US"/>
    </w:rPr>
  </w:style>
  <w:style w:type="paragraph" w:customStyle="1" w:styleId="81C75FFFF9964379A7FE97237A6BD8D310">
    <w:name w:val="81C75FFFF9964379A7FE97237A6BD8D310"/>
    <w:rsid w:val="002B62F0"/>
    <w:rPr>
      <w:rFonts w:eastAsiaTheme="minorHAnsi"/>
      <w:lang w:eastAsia="en-US"/>
    </w:rPr>
  </w:style>
  <w:style w:type="paragraph" w:customStyle="1" w:styleId="682CC781F2A6431C8EFBEFD3861F718F10">
    <w:name w:val="682CC781F2A6431C8EFBEFD3861F718F10"/>
    <w:rsid w:val="002B62F0"/>
    <w:rPr>
      <w:rFonts w:eastAsiaTheme="minorHAnsi"/>
      <w:lang w:eastAsia="en-US"/>
    </w:rPr>
  </w:style>
  <w:style w:type="paragraph" w:customStyle="1" w:styleId="0184485DEE4043858A32C0B978575B9E9">
    <w:name w:val="0184485DEE4043858A32C0B978575B9E9"/>
    <w:rsid w:val="002B62F0"/>
    <w:rPr>
      <w:rFonts w:eastAsiaTheme="minorHAnsi"/>
      <w:lang w:eastAsia="en-US"/>
    </w:rPr>
  </w:style>
  <w:style w:type="paragraph" w:customStyle="1" w:styleId="F8A3DA611FA14BF5AC385DA83234A0509">
    <w:name w:val="F8A3DA611FA14BF5AC385DA83234A0509"/>
    <w:rsid w:val="002B62F0"/>
    <w:rPr>
      <w:rFonts w:eastAsiaTheme="minorHAnsi"/>
      <w:lang w:eastAsia="en-US"/>
    </w:rPr>
  </w:style>
  <w:style w:type="paragraph" w:customStyle="1" w:styleId="36E20361783F46A68BC926091510E9F610">
    <w:name w:val="36E20361783F46A68BC926091510E9F610"/>
    <w:rsid w:val="002B62F0"/>
    <w:rPr>
      <w:rFonts w:eastAsiaTheme="minorHAnsi"/>
      <w:lang w:eastAsia="en-US"/>
    </w:rPr>
  </w:style>
  <w:style w:type="paragraph" w:customStyle="1" w:styleId="37F7E65A0BDF4E56B65D51F577BD693B9">
    <w:name w:val="37F7E65A0BDF4E56B65D51F577BD693B9"/>
    <w:rsid w:val="002B62F0"/>
    <w:rPr>
      <w:rFonts w:eastAsiaTheme="minorHAnsi"/>
      <w:lang w:eastAsia="en-US"/>
    </w:rPr>
  </w:style>
  <w:style w:type="paragraph" w:customStyle="1" w:styleId="6B42D37B408C4F4B8CE4AD576B3110709">
    <w:name w:val="6B42D37B408C4F4B8CE4AD576B3110709"/>
    <w:rsid w:val="002B62F0"/>
    <w:rPr>
      <w:rFonts w:eastAsiaTheme="minorHAnsi"/>
      <w:lang w:eastAsia="en-US"/>
    </w:rPr>
  </w:style>
  <w:style w:type="paragraph" w:customStyle="1" w:styleId="D0693A6793514BFAB76ACBC3F98479FE9">
    <w:name w:val="D0693A6793514BFAB76ACBC3F98479FE9"/>
    <w:rsid w:val="002B62F0"/>
    <w:rPr>
      <w:rFonts w:eastAsiaTheme="minorHAnsi"/>
      <w:lang w:eastAsia="en-US"/>
    </w:rPr>
  </w:style>
  <w:style w:type="paragraph" w:customStyle="1" w:styleId="8E987ABCD4AA473097B55D75D793C0E39">
    <w:name w:val="8E987ABCD4AA473097B55D75D793C0E39"/>
    <w:rsid w:val="002B62F0"/>
    <w:rPr>
      <w:rFonts w:eastAsiaTheme="minorHAnsi"/>
      <w:lang w:eastAsia="en-US"/>
    </w:rPr>
  </w:style>
  <w:style w:type="paragraph" w:customStyle="1" w:styleId="EACBFB35D8034EA3B54CC8CC44DD2DBD9">
    <w:name w:val="EACBFB35D8034EA3B54CC8CC44DD2DBD9"/>
    <w:rsid w:val="002B62F0"/>
    <w:rPr>
      <w:rFonts w:eastAsiaTheme="minorHAnsi"/>
      <w:lang w:eastAsia="en-US"/>
    </w:rPr>
  </w:style>
  <w:style w:type="paragraph" w:customStyle="1" w:styleId="1EC386FFD37A4274BF538812C3B5BD7A9">
    <w:name w:val="1EC386FFD37A4274BF538812C3B5BD7A9"/>
    <w:rsid w:val="002B62F0"/>
    <w:rPr>
      <w:rFonts w:eastAsiaTheme="minorHAnsi"/>
      <w:lang w:eastAsia="en-US"/>
    </w:rPr>
  </w:style>
  <w:style w:type="paragraph" w:customStyle="1" w:styleId="4C85A8B09907461BA831D9A9CBDC4C1C9">
    <w:name w:val="4C85A8B09907461BA831D9A9CBDC4C1C9"/>
    <w:rsid w:val="002B62F0"/>
    <w:rPr>
      <w:rFonts w:eastAsiaTheme="minorHAnsi"/>
      <w:lang w:eastAsia="en-US"/>
    </w:rPr>
  </w:style>
  <w:style w:type="paragraph" w:customStyle="1" w:styleId="D601F3C9FDEE4EB1854DABF3787014129">
    <w:name w:val="D601F3C9FDEE4EB1854DABF3787014129"/>
    <w:rsid w:val="002B62F0"/>
    <w:rPr>
      <w:rFonts w:eastAsiaTheme="minorHAnsi"/>
      <w:lang w:eastAsia="en-US"/>
    </w:rPr>
  </w:style>
  <w:style w:type="paragraph" w:customStyle="1" w:styleId="EC4AEE3CBCD94FA6AFF0942312A4AA2E9">
    <w:name w:val="EC4AEE3CBCD94FA6AFF0942312A4AA2E9"/>
    <w:rsid w:val="002B62F0"/>
    <w:rPr>
      <w:rFonts w:eastAsiaTheme="minorHAnsi"/>
      <w:lang w:eastAsia="en-US"/>
    </w:rPr>
  </w:style>
  <w:style w:type="paragraph" w:customStyle="1" w:styleId="79B056E38E9247D48CBB3D22EA07186A9">
    <w:name w:val="79B056E38E9247D48CBB3D22EA07186A9"/>
    <w:rsid w:val="002B62F0"/>
    <w:rPr>
      <w:rFonts w:eastAsiaTheme="minorHAnsi"/>
      <w:lang w:eastAsia="en-US"/>
    </w:rPr>
  </w:style>
  <w:style w:type="paragraph" w:customStyle="1" w:styleId="E9FEA0E00DC44605ADDDE4A0025720EE9">
    <w:name w:val="E9FEA0E00DC44605ADDDE4A0025720EE9"/>
    <w:rsid w:val="002B62F0"/>
    <w:rPr>
      <w:rFonts w:eastAsiaTheme="minorHAnsi"/>
      <w:lang w:eastAsia="en-US"/>
    </w:rPr>
  </w:style>
  <w:style w:type="paragraph" w:customStyle="1" w:styleId="1639D2EA069F46AD83B938EC10AF39B69">
    <w:name w:val="1639D2EA069F46AD83B938EC10AF39B69"/>
    <w:rsid w:val="002B62F0"/>
    <w:rPr>
      <w:rFonts w:eastAsiaTheme="minorHAnsi"/>
      <w:lang w:eastAsia="en-US"/>
    </w:rPr>
  </w:style>
  <w:style w:type="paragraph" w:customStyle="1" w:styleId="EC0A2C84DAAE422A9A9CDAC8965D57159">
    <w:name w:val="EC0A2C84DAAE422A9A9CDAC8965D57159"/>
    <w:rsid w:val="002B62F0"/>
    <w:rPr>
      <w:rFonts w:eastAsiaTheme="minorHAnsi"/>
      <w:lang w:eastAsia="en-US"/>
    </w:rPr>
  </w:style>
  <w:style w:type="paragraph" w:customStyle="1" w:styleId="A4C6233C775C497A9411DA849FD2939D9">
    <w:name w:val="A4C6233C775C497A9411DA849FD2939D9"/>
    <w:rsid w:val="002B62F0"/>
    <w:rPr>
      <w:rFonts w:eastAsiaTheme="minorHAnsi"/>
      <w:lang w:eastAsia="en-US"/>
    </w:rPr>
  </w:style>
  <w:style w:type="paragraph" w:customStyle="1" w:styleId="8846FA10CF00448DAD7F76800A8189979">
    <w:name w:val="8846FA10CF00448DAD7F76800A8189979"/>
    <w:rsid w:val="002B62F0"/>
    <w:rPr>
      <w:rFonts w:eastAsiaTheme="minorHAnsi"/>
      <w:lang w:eastAsia="en-US"/>
    </w:rPr>
  </w:style>
  <w:style w:type="paragraph" w:customStyle="1" w:styleId="3FBA943227EA4FA0A1236D556843F5DF10">
    <w:name w:val="3FBA943227EA4FA0A1236D556843F5DF10"/>
    <w:rsid w:val="002B62F0"/>
    <w:rPr>
      <w:rFonts w:eastAsiaTheme="minorHAnsi"/>
      <w:lang w:eastAsia="en-US"/>
    </w:rPr>
  </w:style>
  <w:style w:type="paragraph" w:customStyle="1" w:styleId="5C7F63A5CD92487F8F4E270359DA87F711">
    <w:name w:val="5C7F63A5CD92487F8F4E270359DA87F711"/>
    <w:rsid w:val="002B62F0"/>
    <w:rPr>
      <w:rFonts w:eastAsiaTheme="minorHAnsi"/>
      <w:lang w:eastAsia="en-US"/>
    </w:rPr>
  </w:style>
  <w:style w:type="paragraph" w:customStyle="1" w:styleId="E5CC8EF7CF224203B1C967DD1C88109411">
    <w:name w:val="E5CC8EF7CF224203B1C967DD1C88109411"/>
    <w:rsid w:val="002B62F0"/>
    <w:rPr>
      <w:rFonts w:eastAsiaTheme="minorHAnsi"/>
      <w:lang w:eastAsia="en-US"/>
    </w:rPr>
  </w:style>
  <w:style w:type="paragraph" w:customStyle="1" w:styleId="8DBE9F78F94B4B25A98B857357C3236111">
    <w:name w:val="8DBE9F78F94B4B25A98B857357C3236111"/>
    <w:rsid w:val="002B62F0"/>
    <w:rPr>
      <w:rFonts w:eastAsiaTheme="minorHAnsi"/>
      <w:lang w:eastAsia="en-US"/>
    </w:rPr>
  </w:style>
  <w:style w:type="paragraph" w:customStyle="1" w:styleId="BE71BAA9B51849A282108DD51E573A1511">
    <w:name w:val="BE71BAA9B51849A282108DD51E573A1511"/>
    <w:rsid w:val="002B62F0"/>
    <w:rPr>
      <w:rFonts w:eastAsiaTheme="minorHAnsi"/>
      <w:lang w:eastAsia="en-US"/>
    </w:rPr>
  </w:style>
  <w:style w:type="paragraph" w:customStyle="1" w:styleId="71D7454D7EA44E4297838C4E701174B511">
    <w:name w:val="71D7454D7EA44E4297838C4E701174B511"/>
    <w:rsid w:val="002B62F0"/>
    <w:rPr>
      <w:rFonts w:eastAsiaTheme="minorHAnsi"/>
      <w:lang w:eastAsia="en-US"/>
    </w:rPr>
  </w:style>
  <w:style w:type="paragraph" w:customStyle="1" w:styleId="213B24D2E3A849A0A47BC90C8937254D11">
    <w:name w:val="213B24D2E3A849A0A47BC90C8937254D11"/>
    <w:rsid w:val="002B62F0"/>
    <w:rPr>
      <w:rFonts w:eastAsiaTheme="minorHAnsi"/>
      <w:lang w:eastAsia="en-US"/>
    </w:rPr>
  </w:style>
  <w:style w:type="paragraph" w:customStyle="1" w:styleId="81C75FFFF9964379A7FE97237A6BD8D311">
    <w:name w:val="81C75FFFF9964379A7FE97237A6BD8D311"/>
    <w:rsid w:val="002B62F0"/>
    <w:rPr>
      <w:rFonts w:eastAsiaTheme="minorHAnsi"/>
      <w:lang w:eastAsia="en-US"/>
    </w:rPr>
  </w:style>
  <w:style w:type="paragraph" w:customStyle="1" w:styleId="682CC781F2A6431C8EFBEFD3861F718F11">
    <w:name w:val="682CC781F2A6431C8EFBEFD3861F718F11"/>
    <w:rsid w:val="002B62F0"/>
    <w:rPr>
      <w:rFonts w:eastAsiaTheme="minorHAnsi"/>
      <w:lang w:eastAsia="en-US"/>
    </w:rPr>
  </w:style>
  <w:style w:type="paragraph" w:customStyle="1" w:styleId="0184485DEE4043858A32C0B978575B9E10">
    <w:name w:val="0184485DEE4043858A32C0B978575B9E10"/>
    <w:rsid w:val="002B62F0"/>
    <w:rPr>
      <w:rFonts w:eastAsiaTheme="minorHAnsi"/>
      <w:lang w:eastAsia="en-US"/>
    </w:rPr>
  </w:style>
  <w:style w:type="paragraph" w:customStyle="1" w:styleId="F8A3DA611FA14BF5AC385DA83234A05010">
    <w:name w:val="F8A3DA611FA14BF5AC385DA83234A05010"/>
    <w:rsid w:val="002B62F0"/>
    <w:rPr>
      <w:rFonts w:eastAsiaTheme="minorHAnsi"/>
      <w:lang w:eastAsia="en-US"/>
    </w:rPr>
  </w:style>
  <w:style w:type="paragraph" w:customStyle="1" w:styleId="36E20361783F46A68BC926091510E9F611">
    <w:name w:val="36E20361783F46A68BC926091510E9F611"/>
    <w:rsid w:val="002B62F0"/>
    <w:rPr>
      <w:rFonts w:eastAsiaTheme="minorHAnsi"/>
      <w:lang w:eastAsia="en-US"/>
    </w:rPr>
  </w:style>
  <w:style w:type="paragraph" w:customStyle="1" w:styleId="37F7E65A0BDF4E56B65D51F577BD693B10">
    <w:name w:val="37F7E65A0BDF4E56B65D51F577BD693B10"/>
    <w:rsid w:val="002B62F0"/>
    <w:rPr>
      <w:rFonts w:eastAsiaTheme="minorHAnsi"/>
      <w:lang w:eastAsia="en-US"/>
    </w:rPr>
  </w:style>
  <w:style w:type="paragraph" w:customStyle="1" w:styleId="6B42D37B408C4F4B8CE4AD576B31107010">
    <w:name w:val="6B42D37B408C4F4B8CE4AD576B31107010"/>
    <w:rsid w:val="002B62F0"/>
    <w:rPr>
      <w:rFonts w:eastAsiaTheme="minorHAnsi"/>
      <w:lang w:eastAsia="en-US"/>
    </w:rPr>
  </w:style>
  <w:style w:type="paragraph" w:customStyle="1" w:styleId="D0693A6793514BFAB76ACBC3F98479FE10">
    <w:name w:val="D0693A6793514BFAB76ACBC3F98479FE10"/>
    <w:rsid w:val="002B62F0"/>
    <w:rPr>
      <w:rFonts w:eastAsiaTheme="minorHAnsi"/>
      <w:lang w:eastAsia="en-US"/>
    </w:rPr>
  </w:style>
  <w:style w:type="paragraph" w:customStyle="1" w:styleId="8E987ABCD4AA473097B55D75D793C0E310">
    <w:name w:val="8E987ABCD4AA473097B55D75D793C0E310"/>
    <w:rsid w:val="002B62F0"/>
    <w:rPr>
      <w:rFonts w:eastAsiaTheme="minorHAnsi"/>
      <w:lang w:eastAsia="en-US"/>
    </w:rPr>
  </w:style>
  <w:style w:type="paragraph" w:customStyle="1" w:styleId="EACBFB35D8034EA3B54CC8CC44DD2DBD10">
    <w:name w:val="EACBFB35D8034EA3B54CC8CC44DD2DBD10"/>
    <w:rsid w:val="002B62F0"/>
    <w:rPr>
      <w:rFonts w:eastAsiaTheme="minorHAnsi"/>
      <w:lang w:eastAsia="en-US"/>
    </w:rPr>
  </w:style>
  <w:style w:type="paragraph" w:customStyle="1" w:styleId="1EC386FFD37A4274BF538812C3B5BD7A10">
    <w:name w:val="1EC386FFD37A4274BF538812C3B5BD7A10"/>
    <w:rsid w:val="002B62F0"/>
    <w:rPr>
      <w:rFonts w:eastAsiaTheme="minorHAnsi"/>
      <w:lang w:eastAsia="en-US"/>
    </w:rPr>
  </w:style>
  <w:style w:type="paragraph" w:customStyle="1" w:styleId="4C85A8B09907461BA831D9A9CBDC4C1C10">
    <w:name w:val="4C85A8B09907461BA831D9A9CBDC4C1C10"/>
    <w:rsid w:val="002B62F0"/>
    <w:rPr>
      <w:rFonts w:eastAsiaTheme="minorHAnsi"/>
      <w:lang w:eastAsia="en-US"/>
    </w:rPr>
  </w:style>
  <w:style w:type="paragraph" w:customStyle="1" w:styleId="D601F3C9FDEE4EB1854DABF37870141210">
    <w:name w:val="D601F3C9FDEE4EB1854DABF37870141210"/>
    <w:rsid w:val="002B62F0"/>
    <w:rPr>
      <w:rFonts w:eastAsiaTheme="minorHAnsi"/>
      <w:lang w:eastAsia="en-US"/>
    </w:rPr>
  </w:style>
  <w:style w:type="paragraph" w:customStyle="1" w:styleId="EC4AEE3CBCD94FA6AFF0942312A4AA2E10">
    <w:name w:val="EC4AEE3CBCD94FA6AFF0942312A4AA2E10"/>
    <w:rsid w:val="002B62F0"/>
    <w:rPr>
      <w:rFonts w:eastAsiaTheme="minorHAnsi"/>
      <w:lang w:eastAsia="en-US"/>
    </w:rPr>
  </w:style>
  <w:style w:type="paragraph" w:customStyle="1" w:styleId="79B056E38E9247D48CBB3D22EA07186A10">
    <w:name w:val="79B056E38E9247D48CBB3D22EA07186A10"/>
    <w:rsid w:val="002B62F0"/>
    <w:rPr>
      <w:rFonts w:eastAsiaTheme="minorHAnsi"/>
      <w:lang w:eastAsia="en-US"/>
    </w:rPr>
  </w:style>
  <w:style w:type="paragraph" w:customStyle="1" w:styleId="E9FEA0E00DC44605ADDDE4A0025720EE10">
    <w:name w:val="E9FEA0E00DC44605ADDDE4A0025720EE10"/>
    <w:rsid w:val="002B62F0"/>
    <w:rPr>
      <w:rFonts w:eastAsiaTheme="minorHAnsi"/>
      <w:lang w:eastAsia="en-US"/>
    </w:rPr>
  </w:style>
  <w:style w:type="paragraph" w:customStyle="1" w:styleId="1639D2EA069F46AD83B938EC10AF39B610">
    <w:name w:val="1639D2EA069F46AD83B938EC10AF39B610"/>
    <w:rsid w:val="002B62F0"/>
    <w:rPr>
      <w:rFonts w:eastAsiaTheme="minorHAnsi"/>
      <w:lang w:eastAsia="en-US"/>
    </w:rPr>
  </w:style>
  <w:style w:type="paragraph" w:customStyle="1" w:styleId="EC0A2C84DAAE422A9A9CDAC8965D571510">
    <w:name w:val="EC0A2C84DAAE422A9A9CDAC8965D571510"/>
    <w:rsid w:val="002B62F0"/>
    <w:rPr>
      <w:rFonts w:eastAsiaTheme="minorHAnsi"/>
      <w:lang w:eastAsia="en-US"/>
    </w:rPr>
  </w:style>
  <w:style w:type="paragraph" w:customStyle="1" w:styleId="A4C6233C775C497A9411DA849FD2939D10">
    <w:name w:val="A4C6233C775C497A9411DA849FD2939D10"/>
    <w:rsid w:val="002B62F0"/>
    <w:rPr>
      <w:rFonts w:eastAsiaTheme="minorHAnsi"/>
      <w:lang w:eastAsia="en-US"/>
    </w:rPr>
  </w:style>
  <w:style w:type="paragraph" w:customStyle="1" w:styleId="8846FA10CF00448DAD7F76800A81899710">
    <w:name w:val="8846FA10CF00448DAD7F76800A81899710"/>
    <w:rsid w:val="002B62F0"/>
    <w:rPr>
      <w:rFonts w:eastAsiaTheme="minorHAnsi"/>
      <w:lang w:eastAsia="en-US"/>
    </w:rPr>
  </w:style>
  <w:style w:type="paragraph" w:customStyle="1" w:styleId="3FBA943227EA4FA0A1236D556843F5DF11">
    <w:name w:val="3FBA943227EA4FA0A1236D556843F5DF11"/>
    <w:rsid w:val="002B62F0"/>
    <w:rPr>
      <w:rFonts w:eastAsiaTheme="minorHAnsi"/>
      <w:lang w:eastAsia="en-US"/>
    </w:rPr>
  </w:style>
  <w:style w:type="paragraph" w:customStyle="1" w:styleId="5C7F63A5CD92487F8F4E270359DA87F712">
    <w:name w:val="5C7F63A5CD92487F8F4E270359DA87F712"/>
    <w:rsid w:val="002B62F0"/>
    <w:rPr>
      <w:rFonts w:eastAsiaTheme="minorHAnsi"/>
      <w:lang w:eastAsia="en-US"/>
    </w:rPr>
  </w:style>
  <w:style w:type="paragraph" w:customStyle="1" w:styleId="E5CC8EF7CF224203B1C967DD1C88109412">
    <w:name w:val="E5CC8EF7CF224203B1C967DD1C88109412"/>
    <w:rsid w:val="002B62F0"/>
    <w:rPr>
      <w:rFonts w:eastAsiaTheme="minorHAnsi"/>
      <w:lang w:eastAsia="en-US"/>
    </w:rPr>
  </w:style>
  <w:style w:type="paragraph" w:customStyle="1" w:styleId="8DBE9F78F94B4B25A98B857357C3236112">
    <w:name w:val="8DBE9F78F94B4B25A98B857357C3236112"/>
    <w:rsid w:val="002B62F0"/>
    <w:rPr>
      <w:rFonts w:eastAsiaTheme="minorHAnsi"/>
      <w:lang w:eastAsia="en-US"/>
    </w:rPr>
  </w:style>
  <w:style w:type="paragraph" w:customStyle="1" w:styleId="BE71BAA9B51849A282108DD51E573A1512">
    <w:name w:val="BE71BAA9B51849A282108DD51E573A1512"/>
    <w:rsid w:val="002B62F0"/>
    <w:rPr>
      <w:rFonts w:eastAsiaTheme="minorHAnsi"/>
      <w:lang w:eastAsia="en-US"/>
    </w:rPr>
  </w:style>
  <w:style w:type="paragraph" w:customStyle="1" w:styleId="71D7454D7EA44E4297838C4E701174B512">
    <w:name w:val="71D7454D7EA44E4297838C4E701174B512"/>
    <w:rsid w:val="002B62F0"/>
    <w:rPr>
      <w:rFonts w:eastAsiaTheme="minorHAnsi"/>
      <w:lang w:eastAsia="en-US"/>
    </w:rPr>
  </w:style>
  <w:style w:type="paragraph" w:customStyle="1" w:styleId="213B24D2E3A849A0A47BC90C8937254D12">
    <w:name w:val="213B24D2E3A849A0A47BC90C8937254D12"/>
    <w:rsid w:val="002B62F0"/>
    <w:rPr>
      <w:rFonts w:eastAsiaTheme="minorHAnsi"/>
      <w:lang w:eastAsia="en-US"/>
    </w:rPr>
  </w:style>
  <w:style w:type="paragraph" w:customStyle="1" w:styleId="81C75FFFF9964379A7FE97237A6BD8D312">
    <w:name w:val="81C75FFFF9964379A7FE97237A6BD8D312"/>
    <w:rsid w:val="002B62F0"/>
    <w:rPr>
      <w:rFonts w:eastAsiaTheme="minorHAnsi"/>
      <w:lang w:eastAsia="en-US"/>
    </w:rPr>
  </w:style>
  <w:style w:type="paragraph" w:customStyle="1" w:styleId="682CC781F2A6431C8EFBEFD3861F718F12">
    <w:name w:val="682CC781F2A6431C8EFBEFD3861F718F12"/>
    <w:rsid w:val="002B62F0"/>
    <w:rPr>
      <w:rFonts w:eastAsiaTheme="minorHAnsi"/>
      <w:lang w:eastAsia="en-US"/>
    </w:rPr>
  </w:style>
  <w:style w:type="paragraph" w:customStyle="1" w:styleId="0184485DEE4043858A32C0B978575B9E11">
    <w:name w:val="0184485DEE4043858A32C0B978575B9E11"/>
    <w:rsid w:val="002B62F0"/>
    <w:rPr>
      <w:rFonts w:eastAsiaTheme="minorHAnsi"/>
      <w:lang w:eastAsia="en-US"/>
    </w:rPr>
  </w:style>
  <w:style w:type="paragraph" w:customStyle="1" w:styleId="F8A3DA611FA14BF5AC385DA83234A05011">
    <w:name w:val="F8A3DA611FA14BF5AC385DA83234A05011"/>
    <w:rsid w:val="002B62F0"/>
    <w:rPr>
      <w:rFonts w:eastAsiaTheme="minorHAnsi"/>
      <w:lang w:eastAsia="en-US"/>
    </w:rPr>
  </w:style>
  <w:style w:type="paragraph" w:customStyle="1" w:styleId="36E20361783F46A68BC926091510E9F612">
    <w:name w:val="36E20361783F46A68BC926091510E9F612"/>
    <w:rsid w:val="002B62F0"/>
    <w:rPr>
      <w:rFonts w:eastAsiaTheme="minorHAnsi"/>
      <w:lang w:eastAsia="en-US"/>
    </w:rPr>
  </w:style>
  <w:style w:type="paragraph" w:customStyle="1" w:styleId="37F7E65A0BDF4E56B65D51F577BD693B11">
    <w:name w:val="37F7E65A0BDF4E56B65D51F577BD693B11"/>
    <w:rsid w:val="002B62F0"/>
    <w:rPr>
      <w:rFonts w:eastAsiaTheme="minorHAnsi"/>
      <w:lang w:eastAsia="en-US"/>
    </w:rPr>
  </w:style>
  <w:style w:type="paragraph" w:customStyle="1" w:styleId="6B42D37B408C4F4B8CE4AD576B31107011">
    <w:name w:val="6B42D37B408C4F4B8CE4AD576B31107011"/>
    <w:rsid w:val="002B62F0"/>
    <w:rPr>
      <w:rFonts w:eastAsiaTheme="minorHAnsi"/>
      <w:lang w:eastAsia="en-US"/>
    </w:rPr>
  </w:style>
  <w:style w:type="paragraph" w:customStyle="1" w:styleId="D0693A6793514BFAB76ACBC3F98479FE11">
    <w:name w:val="D0693A6793514BFAB76ACBC3F98479FE11"/>
    <w:rsid w:val="002B62F0"/>
    <w:rPr>
      <w:rFonts w:eastAsiaTheme="minorHAnsi"/>
      <w:lang w:eastAsia="en-US"/>
    </w:rPr>
  </w:style>
  <w:style w:type="paragraph" w:customStyle="1" w:styleId="8E987ABCD4AA473097B55D75D793C0E311">
    <w:name w:val="8E987ABCD4AA473097B55D75D793C0E311"/>
    <w:rsid w:val="002B62F0"/>
    <w:rPr>
      <w:rFonts w:eastAsiaTheme="minorHAnsi"/>
      <w:lang w:eastAsia="en-US"/>
    </w:rPr>
  </w:style>
  <w:style w:type="paragraph" w:customStyle="1" w:styleId="EACBFB35D8034EA3B54CC8CC44DD2DBD11">
    <w:name w:val="EACBFB35D8034EA3B54CC8CC44DD2DBD11"/>
    <w:rsid w:val="002B62F0"/>
    <w:rPr>
      <w:rFonts w:eastAsiaTheme="minorHAnsi"/>
      <w:lang w:eastAsia="en-US"/>
    </w:rPr>
  </w:style>
  <w:style w:type="paragraph" w:customStyle="1" w:styleId="1EC386FFD37A4274BF538812C3B5BD7A11">
    <w:name w:val="1EC386FFD37A4274BF538812C3B5BD7A11"/>
    <w:rsid w:val="002B62F0"/>
    <w:rPr>
      <w:rFonts w:eastAsiaTheme="minorHAnsi"/>
      <w:lang w:eastAsia="en-US"/>
    </w:rPr>
  </w:style>
  <w:style w:type="paragraph" w:customStyle="1" w:styleId="4C85A8B09907461BA831D9A9CBDC4C1C11">
    <w:name w:val="4C85A8B09907461BA831D9A9CBDC4C1C11"/>
    <w:rsid w:val="002B62F0"/>
    <w:rPr>
      <w:rFonts w:eastAsiaTheme="minorHAnsi"/>
      <w:lang w:eastAsia="en-US"/>
    </w:rPr>
  </w:style>
  <w:style w:type="paragraph" w:customStyle="1" w:styleId="D601F3C9FDEE4EB1854DABF37870141211">
    <w:name w:val="D601F3C9FDEE4EB1854DABF37870141211"/>
    <w:rsid w:val="002B62F0"/>
    <w:rPr>
      <w:rFonts w:eastAsiaTheme="minorHAnsi"/>
      <w:lang w:eastAsia="en-US"/>
    </w:rPr>
  </w:style>
  <w:style w:type="paragraph" w:customStyle="1" w:styleId="EC4AEE3CBCD94FA6AFF0942312A4AA2E11">
    <w:name w:val="EC4AEE3CBCD94FA6AFF0942312A4AA2E11"/>
    <w:rsid w:val="002B62F0"/>
    <w:rPr>
      <w:rFonts w:eastAsiaTheme="minorHAnsi"/>
      <w:lang w:eastAsia="en-US"/>
    </w:rPr>
  </w:style>
  <w:style w:type="paragraph" w:customStyle="1" w:styleId="79B056E38E9247D48CBB3D22EA07186A11">
    <w:name w:val="79B056E38E9247D48CBB3D22EA07186A11"/>
    <w:rsid w:val="002B62F0"/>
    <w:rPr>
      <w:rFonts w:eastAsiaTheme="minorHAnsi"/>
      <w:lang w:eastAsia="en-US"/>
    </w:rPr>
  </w:style>
  <w:style w:type="paragraph" w:customStyle="1" w:styleId="E9FEA0E00DC44605ADDDE4A0025720EE11">
    <w:name w:val="E9FEA0E00DC44605ADDDE4A0025720EE11"/>
    <w:rsid w:val="002B62F0"/>
    <w:rPr>
      <w:rFonts w:eastAsiaTheme="minorHAnsi"/>
      <w:lang w:eastAsia="en-US"/>
    </w:rPr>
  </w:style>
  <w:style w:type="paragraph" w:customStyle="1" w:styleId="1639D2EA069F46AD83B938EC10AF39B611">
    <w:name w:val="1639D2EA069F46AD83B938EC10AF39B611"/>
    <w:rsid w:val="002B62F0"/>
    <w:rPr>
      <w:rFonts w:eastAsiaTheme="minorHAnsi"/>
      <w:lang w:eastAsia="en-US"/>
    </w:rPr>
  </w:style>
  <w:style w:type="paragraph" w:customStyle="1" w:styleId="EC0A2C84DAAE422A9A9CDAC8965D571511">
    <w:name w:val="EC0A2C84DAAE422A9A9CDAC8965D571511"/>
    <w:rsid w:val="002B62F0"/>
    <w:rPr>
      <w:rFonts w:eastAsiaTheme="minorHAnsi"/>
      <w:lang w:eastAsia="en-US"/>
    </w:rPr>
  </w:style>
  <w:style w:type="paragraph" w:customStyle="1" w:styleId="A4C6233C775C497A9411DA849FD2939D11">
    <w:name w:val="A4C6233C775C497A9411DA849FD2939D11"/>
    <w:rsid w:val="002B62F0"/>
    <w:rPr>
      <w:rFonts w:eastAsiaTheme="minorHAnsi"/>
      <w:lang w:eastAsia="en-US"/>
    </w:rPr>
  </w:style>
  <w:style w:type="paragraph" w:customStyle="1" w:styleId="8846FA10CF00448DAD7F76800A81899711">
    <w:name w:val="8846FA10CF00448DAD7F76800A81899711"/>
    <w:rsid w:val="002B62F0"/>
    <w:rPr>
      <w:rFonts w:eastAsiaTheme="minorHAnsi"/>
      <w:lang w:eastAsia="en-US"/>
    </w:rPr>
  </w:style>
  <w:style w:type="paragraph" w:customStyle="1" w:styleId="3FBA943227EA4FA0A1236D556843F5DF12">
    <w:name w:val="3FBA943227EA4FA0A1236D556843F5DF12"/>
    <w:rsid w:val="002B62F0"/>
    <w:rPr>
      <w:rFonts w:eastAsiaTheme="minorHAnsi"/>
      <w:lang w:eastAsia="en-US"/>
    </w:rPr>
  </w:style>
  <w:style w:type="paragraph" w:customStyle="1" w:styleId="5C7F63A5CD92487F8F4E270359DA87F713">
    <w:name w:val="5C7F63A5CD92487F8F4E270359DA87F713"/>
    <w:rsid w:val="002B62F0"/>
    <w:rPr>
      <w:rFonts w:eastAsiaTheme="minorHAnsi"/>
      <w:lang w:eastAsia="en-US"/>
    </w:rPr>
  </w:style>
  <w:style w:type="paragraph" w:customStyle="1" w:styleId="E5CC8EF7CF224203B1C967DD1C88109413">
    <w:name w:val="E5CC8EF7CF224203B1C967DD1C88109413"/>
    <w:rsid w:val="002B62F0"/>
    <w:rPr>
      <w:rFonts w:eastAsiaTheme="minorHAnsi"/>
      <w:lang w:eastAsia="en-US"/>
    </w:rPr>
  </w:style>
  <w:style w:type="paragraph" w:customStyle="1" w:styleId="8DBE9F78F94B4B25A98B857357C3236113">
    <w:name w:val="8DBE9F78F94B4B25A98B857357C3236113"/>
    <w:rsid w:val="002B62F0"/>
    <w:rPr>
      <w:rFonts w:eastAsiaTheme="minorHAnsi"/>
      <w:lang w:eastAsia="en-US"/>
    </w:rPr>
  </w:style>
  <w:style w:type="paragraph" w:customStyle="1" w:styleId="BE71BAA9B51849A282108DD51E573A1513">
    <w:name w:val="BE71BAA9B51849A282108DD51E573A1513"/>
    <w:rsid w:val="002B62F0"/>
    <w:rPr>
      <w:rFonts w:eastAsiaTheme="minorHAnsi"/>
      <w:lang w:eastAsia="en-US"/>
    </w:rPr>
  </w:style>
  <w:style w:type="paragraph" w:customStyle="1" w:styleId="71D7454D7EA44E4297838C4E701174B513">
    <w:name w:val="71D7454D7EA44E4297838C4E701174B513"/>
    <w:rsid w:val="002B62F0"/>
    <w:rPr>
      <w:rFonts w:eastAsiaTheme="minorHAnsi"/>
      <w:lang w:eastAsia="en-US"/>
    </w:rPr>
  </w:style>
  <w:style w:type="paragraph" w:customStyle="1" w:styleId="213B24D2E3A849A0A47BC90C8937254D13">
    <w:name w:val="213B24D2E3A849A0A47BC90C8937254D13"/>
    <w:rsid w:val="002B62F0"/>
    <w:rPr>
      <w:rFonts w:eastAsiaTheme="minorHAnsi"/>
      <w:lang w:eastAsia="en-US"/>
    </w:rPr>
  </w:style>
  <w:style w:type="paragraph" w:customStyle="1" w:styleId="81C75FFFF9964379A7FE97237A6BD8D313">
    <w:name w:val="81C75FFFF9964379A7FE97237A6BD8D313"/>
    <w:rsid w:val="002B62F0"/>
    <w:rPr>
      <w:rFonts w:eastAsiaTheme="minorHAnsi"/>
      <w:lang w:eastAsia="en-US"/>
    </w:rPr>
  </w:style>
  <w:style w:type="paragraph" w:customStyle="1" w:styleId="682CC781F2A6431C8EFBEFD3861F718F13">
    <w:name w:val="682CC781F2A6431C8EFBEFD3861F718F13"/>
    <w:rsid w:val="002B62F0"/>
    <w:rPr>
      <w:rFonts w:eastAsiaTheme="minorHAnsi"/>
      <w:lang w:eastAsia="en-US"/>
    </w:rPr>
  </w:style>
  <w:style w:type="paragraph" w:customStyle="1" w:styleId="0184485DEE4043858A32C0B978575B9E12">
    <w:name w:val="0184485DEE4043858A32C0B978575B9E12"/>
    <w:rsid w:val="002B62F0"/>
    <w:rPr>
      <w:rFonts w:eastAsiaTheme="minorHAnsi"/>
      <w:lang w:eastAsia="en-US"/>
    </w:rPr>
  </w:style>
  <w:style w:type="paragraph" w:customStyle="1" w:styleId="F8A3DA611FA14BF5AC385DA83234A05012">
    <w:name w:val="F8A3DA611FA14BF5AC385DA83234A05012"/>
    <w:rsid w:val="002B62F0"/>
    <w:rPr>
      <w:rFonts w:eastAsiaTheme="minorHAnsi"/>
      <w:lang w:eastAsia="en-US"/>
    </w:rPr>
  </w:style>
  <w:style w:type="paragraph" w:customStyle="1" w:styleId="36E20361783F46A68BC926091510E9F613">
    <w:name w:val="36E20361783F46A68BC926091510E9F613"/>
    <w:rsid w:val="002B62F0"/>
    <w:rPr>
      <w:rFonts w:eastAsiaTheme="minorHAnsi"/>
      <w:lang w:eastAsia="en-US"/>
    </w:rPr>
  </w:style>
  <w:style w:type="paragraph" w:customStyle="1" w:styleId="37F7E65A0BDF4E56B65D51F577BD693B12">
    <w:name w:val="37F7E65A0BDF4E56B65D51F577BD693B12"/>
    <w:rsid w:val="002B62F0"/>
    <w:rPr>
      <w:rFonts w:eastAsiaTheme="minorHAnsi"/>
      <w:lang w:eastAsia="en-US"/>
    </w:rPr>
  </w:style>
  <w:style w:type="paragraph" w:customStyle="1" w:styleId="6B42D37B408C4F4B8CE4AD576B31107012">
    <w:name w:val="6B42D37B408C4F4B8CE4AD576B31107012"/>
    <w:rsid w:val="002B62F0"/>
    <w:rPr>
      <w:rFonts w:eastAsiaTheme="minorHAnsi"/>
      <w:lang w:eastAsia="en-US"/>
    </w:rPr>
  </w:style>
  <w:style w:type="paragraph" w:customStyle="1" w:styleId="D0693A6793514BFAB76ACBC3F98479FE12">
    <w:name w:val="D0693A6793514BFAB76ACBC3F98479FE12"/>
    <w:rsid w:val="002B62F0"/>
    <w:rPr>
      <w:rFonts w:eastAsiaTheme="minorHAnsi"/>
      <w:lang w:eastAsia="en-US"/>
    </w:rPr>
  </w:style>
  <w:style w:type="paragraph" w:customStyle="1" w:styleId="8E987ABCD4AA473097B55D75D793C0E312">
    <w:name w:val="8E987ABCD4AA473097B55D75D793C0E312"/>
    <w:rsid w:val="002B62F0"/>
    <w:rPr>
      <w:rFonts w:eastAsiaTheme="minorHAnsi"/>
      <w:lang w:eastAsia="en-US"/>
    </w:rPr>
  </w:style>
  <w:style w:type="paragraph" w:customStyle="1" w:styleId="EACBFB35D8034EA3B54CC8CC44DD2DBD12">
    <w:name w:val="EACBFB35D8034EA3B54CC8CC44DD2DBD12"/>
    <w:rsid w:val="002B62F0"/>
    <w:rPr>
      <w:rFonts w:eastAsiaTheme="minorHAnsi"/>
      <w:lang w:eastAsia="en-US"/>
    </w:rPr>
  </w:style>
  <w:style w:type="paragraph" w:customStyle="1" w:styleId="1EC386FFD37A4274BF538812C3B5BD7A12">
    <w:name w:val="1EC386FFD37A4274BF538812C3B5BD7A12"/>
    <w:rsid w:val="002B62F0"/>
    <w:rPr>
      <w:rFonts w:eastAsiaTheme="minorHAnsi"/>
      <w:lang w:eastAsia="en-US"/>
    </w:rPr>
  </w:style>
  <w:style w:type="paragraph" w:customStyle="1" w:styleId="4C85A8B09907461BA831D9A9CBDC4C1C12">
    <w:name w:val="4C85A8B09907461BA831D9A9CBDC4C1C12"/>
    <w:rsid w:val="002B62F0"/>
    <w:rPr>
      <w:rFonts w:eastAsiaTheme="minorHAnsi"/>
      <w:lang w:eastAsia="en-US"/>
    </w:rPr>
  </w:style>
  <w:style w:type="paragraph" w:customStyle="1" w:styleId="D601F3C9FDEE4EB1854DABF37870141212">
    <w:name w:val="D601F3C9FDEE4EB1854DABF37870141212"/>
    <w:rsid w:val="002B62F0"/>
    <w:rPr>
      <w:rFonts w:eastAsiaTheme="minorHAnsi"/>
      <w:lang w:eastAsia="en-US"/>
    </w:rPr>
  </w:style>
  <w:style w:type="paragraph" w:customStyle="1" w:styleId="EC4AEE3CBCD94FA6AFF0942312A4AA2E12">
    <w:name w:val="EC4AEE3CBCD94FA6AFF0942312A4AA2E12"/>
    <w:rsid w:val="002B62F0"/>
    <w:rPr>
      <w:rFonts w:eastAsiaTheme="minorHAnsi"/>
      <w:lang w:eastAsia="en-US"/>
    </w:rPr>
  </w:style>
  <w:style w:type="paragraph" w:customStyle="1" w:styleId="79B056E38E9247D48CBB3D22EA07186A12">
    <w:name w:val="79B056E38E9247D48CBB3D22EA07186A12"/>
    <w:rsid w:val="002B62F0"/>
    <w:rPr>
      <w:rFonts w:eastAsiaTheme="minorHAnsi"/>
      <w:lang w:eastAsia="en-US"/>
    </w:rPr>
  </w:style>
  <w:style w:type="paragraph" w:customStyle="1" w:styleId="E9FEA0E00DC44605ADDDE4A0025720EE12">
    <w:name w:val="E9FEA0E00DC44605ADDDE4A0025720EE12"/>
    <w:rsid w:val="002B62F0"/>
    <w:rPr>
      <w:rFonts w:eastAsiaTheme="minorHAnsi"/>
      <w:lang w:eastAsia="en-US"/>
    </w:rPr>
  </w:style>
  <w:style w:type="paragraph" w:customStyle="1" w:styleId="1639D2EA069F46AD83B938EC10AF39B612">
    <w:name w:val="1639D2EA069F46AD83B938EC10AF39B612"/>
    <w:rsid w:val="002B62F0"/>
    <w:rPr>
      <w:rFonts w:eastAsiaTheme="minorHAnsi"/>
      <w:lang w:eastAsia="en-US"/>
    </w:rPr>
  </w:style>
  <w:style w:type="paragraph" w:customStyle="1" w:styleId="EC0A2C84DAAE422A9A9CDAC8965D571512">
    <w:name w:val="EC0A2C84DAAE422A9A9CDAC8965D571512"/>
    <w:rsid w:val="002B62F0"/>
    <w:rPr>
      <w:rFonts w:eastAsiaTheme="minorHAnsi"/>
      <w:lang w:eastAsia="en-US"/>
    </w:rPr>
  </w:style>
  <w:style w:type="paragraph" w:customStyle="1" w:styleId="A4C6233C775C497A9411DA849FD2939D12">
    <w:name w:val="A4C6233C775C497A9411DA849FD2939D12"/>
    <w:rsid w:val="002B62F0"/>
    <w:rPr>
      <w:rFonts w:eastAsiaTheme="minorHAnsi"/>
      <w:lang w:eastAsia="en-US"/>
    </w:rPr>
  </w:style>
  <w:style w:type="paragraph" w:customStyle="1" w:styleId="8846FA10CF00448DAD7F76800A81899712">
    <w:name w:val="8846FA10CF00448DAD7F76800A81899712"/>
    <w:rsid w:val="002B62F0"/>
    <w:rPr>
      <w:rFonts w:eastAsiaTheme="minorHAnsi"/>
      <w:lang w:eastAsia="en-US"/>
    </w:rPr>
  </w:style>
  <w:style w:type="paragraph" w:customStyle="1" w:styleId="83C13B923B0B441AAC3666B049AE8EFB">
    <w:name w:val="83C13B923B0B441AAC3666B049AE8EFB"/>
    <w:rsid w:val="002B62F0"/>
  </w:style>
  <w:style w:type="paragraph" w:customStyle="1" w:styleId="B6C5E5676EDA4B94829EB0C87CC6BBD1">
    <w:name w:val="B6C5E5676EDA4B94829EB0C87CC6BBD1"/>
    <w:rsid w:val="002B62F0"/>
  </w:style>
  <w:style w:type="paragraph" w:customStyle="1" w:styleId="917FC2A00B084A1BAEBBCD18B1A8A1EB">
    <w:name w:val="917FC2A00B084A1BAEBBCD18B1A8A1EB"/>
    <w:rsid w:val="002B62F0"/>
  </w:style>
  <w:style w:type="paragraph" w:customStyle="1" w:styleId="3FBA943227EA4FA0A1236D556843F5DF13">
    <w:name w:val="3FBA943227EA4FA0A1236D556843F5DF13"/>
    <w:rsid w:val="002B62F0"/>
    <w:rPr>
      <w:rFonts w:eastAsiaTheme="minorHAnsi"/>
      <w:lang w:eastAsia="en-US"/>
    </w:rPr>
  </w:style>
  <w:style w:type="paragraph" w:customStyle="1" w:styleId="5C7F63A5CD92487F8F4E270359DA87F714">
    <w:name w:val="5C7F63A5CD92487F8F4E270359DA87F714"/>
    <w:rsid w:val="002B62F0"/>
    <w:rPr>
      <w:rFonts w:eastAsiaTheme="minorHAnsi"/>
      <w:lang w:eastAsia="en-US"/>
    </w:rPr>
  </w:style>
  <w:style w:type="paragraph" w:customStyle="1" w:styleId="E5CC8EF7CF224203B1C967DD1C88109414">
    <w:name w:val="E5CC8EF7CF224203B1C967DD1C88109414"/>
    <w:rsid w:val="002B62F0"/>
    <w:rPr>
      <w:rFonts w:eastAsiaTheme="minorHAnsi"/>
      <w:lang w:eastAsia="en-US"/>
    </w:rPr>
  </w:style>
  <w:style w:type="paragraph" w:customStyle="1" w:styleId="8DBE9F78F94B4B25A98B857357C3236114">
    <w:name w:val="8DBE9F78F94B4B25A98B857357C3236114"/>
    <w:rsid w:val="002B62F0"/>
    <w:rPr>
      <w:rFonts w:eastAsiaTheme="minorHAnsi"/>
      <w:lang w:eastAsia="en-US"/>
    </w:rPr>
  </w:style>
  <w:style w:type="paragraph" w:customStyle="1" w:styleId="BE71BAA9B51849A282108DD51E573A1514">
    <w:name w:val="BE71BAA9B51849A282108DD51E573A1514"/>
    <w:rsid w:val="002B62F0"/>
    <w:rPr>
      <w:rFonts w:eastAsiaTheme="minorHAnsi"/>
      <w:lang w:eastAsia="en-US"/>
    </w:rPr>
  </w:style>
  <w:style w:type="paragraph" w:customStyle="1" w:styleId="71D7454D7EA44E4297838C4E701174B514">
    <w:name w:val="71D7454D7EA44E4297838C4E701174B514"/>
    <w:rsid w:val="002B62F0"/>
    <w:rPr>
      <w:rFonts w:eastAsiaTheme="minorHAnsi"/>
      <w:lang w:eastAsia="en-US"/>
    </w:rPr>
  </w:style>
  <w:style w:type="paragraph" w:customStyle="1" w:styleId="213B24D2E3A849A0A47BC90C8937254D14">
    <w:name w:val="213B24D2E3A849A0A47BC90C8937254D14"/>
    <w:rsid w:val="002B62F0"/>
    <w:rPr>
      <w:rFonts w:eastAsiaTheme="minorHAnsi"/>
      <w:lang w:eastAsia="en-US"/>
    </w:rPr>
  </w:style>
  <w:style w:type="paragraph" w:customStyle="1" w:styleId="81C75FFFF9964379A7FE97237A6BD8D314">
    <w:name w:val="81C75FFFF9964379A7FE97237A6BD8D314"/>
    <w:rsid w:val="002B62F0"/>
    <w:rPr>
      <w:rFonts w:eastAsiaTheme="minorHAnsi"/>
      <w:lang w:eastAsia="en-US"/>
    </w:rPr>
  </w:style>
  <w:style w:type="paragraph" w:customStyle="1" w:styleId="682CC781F2A6431C8EFBEFD3861F718F14">
    <w:name w:val="682CC781F2A6431C8EFBEFD3861F718F14"/>
    <w:rsid w:val="002B62F0"/>
    <w:rPr>
      <w:rFonts w:eastAsiaTheme="minorHAnsi"/>
      <w:lang w:eastAsia="en-US"/>
    </w:rPr>
  </w:style>
  <w:style w:type="paragraph" w:customStyle="1" w:styleId="0184485DEE4043858A32C0B978575B9E13">
    <w:name w:val="0184485DEE4043858A32C0B978575B9E13"/>
    <w:rsid w:val="002B62F0"/>
    <w:rPr>
      <w:rFonts w:eastAsiaTheme="minorHAnsi"/>
      <w:lang w:eastAsia="en-US"/>
    </w:rPr>
  </w:style>
  <w:style w:type="paragraph" w:customStyle="1" w:styleId="F8A3DA611FA14BF5AC385DA83234A05013">
    <w:name w:val="F8A3DA611FA14BF5AC385DA83234A05013"/>
    <w:rsid w:val="002B62F0"/>
    <w:rPr>
      <w:rFonts w:eastAsiaTheme="minorHAnsi"/>
      <w:lang w:eastAsia="en-US"/>
    </w:rPr>
  </w:style>
  <w:style w:type="paragraph" w:customStyle="1" w:styleId="36E20361783F46A68BC926091510E9F614">
    <w:name w:val="36E20361783F46A68BC926091510E9F614"/>
    <w:rsid w:val="002B62F0"/>
    <w:rPr>
      <w:rFonts w:eastAsiaTheme="minorHAnsi"/>
      <w:lang w:eastAsia="en-US"/>
    </w:rPr>
  </w:style>
  <w:style w:type="paragraph" w:customStyle="1" w:styleId="37F7E65A0BDF4E56B65D51F577BD693B13">
    <w:name w:val="37F7E65A0BDF4E56B65D51F577BD693B13"/>
    <w:rsid w:val="002B62F0"/>
    <w:rPr>
      <w:rFonts w:eastAsiaTheme="minorHAnsi"/>
      <w:lang w:eastAsia="en-US"/>
    </w:rPr>
  </w:style>
  <w:style w:type="paragraph" w:customStyle="1" w:styleId="6B42D37B408C4F4B8CE4AD576B31107013">
    <w:name w:val="6B42D37B408C4F4B8CE4AD576B31107013"/>
    <w:rsid w:val="002B62F0"/>
    <w:rPr>
      <w:rFonts w:eastAsiaTheme="minorHAnsi"/>
      <w:lang w:eastAsia="en-US"/>
    </w:rPr>
  </w:style>
  <w:style w:type="paragraph" w:customStyle="1" w:styleId="D0693A6793514BFAB76ACBC3F98479FE13">
    <w:name w:val="D0693A6793514BFAB76ACBC3F98479FE13"/>
    <w:rsid w:val="002B62F0"/>
    <w:rPr>
      <w:rFonts w:eastAsiaTheme="minorHAnsi"/>
      <w:lang w:eastAsia="en-US"/>
    </w:rPr>
  </w:style>
  <w:style w:type="paragraph" w:customStyle="1" w:styleId="8E987ABCD4AA473097B55D75D793C0E313">
    <w:name w:val="8E987ABCD4AA473097B55D75D793C0E313"/>
    <w:rsid w:val="002B62F0"/>
    <w:rPr>
      <w:rFonts w:eastAsiaTheme="minorHAnsi"/>
      <w:lang w:eastAsia="en-US"/>
    </w:rPr>
  </w:style>
  <w:style w:type="paragraph" w:customStyle="1" w:styleId="EACBFB35D8034EA3B54CC8CC44DD2DBD13">
    <w:name w:val="EACBFB35D8034EA3B54CC8CC44DD2DBD13"/>
    <w:rsid w:val="002B62F0"/>
    <w:rPr>
      <w:rFonts w:eastAsiaTheme="minorHAnsi"/>
      <w:lang w:eastAsia="en-US"/>
    </w:rPr>
  </w:style>
  <w:style w:type="paragraph" w:customStyle="1" w:styleId="1EC386FFD37A4274BF538812C3B5BD7A13">
    <w:name w:val="1EC386FFD37A4274BF538812C3B5BD7A13"/>
    <w:rsid w:val="002B62F0"/>
    <w:rPr>
      <w:rFonts w:eastAsiaTheme="minorHAnsi"/>
      <w:lang w:eastAsia="en-US"/>
    </w:rPr>
  </w:style>
  <w:style w:type="paragraph" w:customStyle="1" w:styleId="4C85A8B09907461BA831D9A9CBDC4C1C13">
    <w:name w:val="4C85A8B09907461BA831D9A9CBDC4C1C13"/>
    <w:rsid w:val="002B62F0"/>
    <w:rPr>
      <w:rFonts w:eastAsiaTheme="minorHAnsi"/>
      <w:lang w:eastAsia="en-US"/>
    </w:rPr>
  </w:style>
  <w:style w:type="paragraph" w:customStyle="1" w:styleId="D601F3C9FDEE4EB1854DABF37870141213">
    <w:name w:val="D601F3C9FDEE4EB1854DABF37870141213"/>
    <w:rsid w:val="002B62F0"/>
    <w:rPr>
      <w:rFonts w:eastAsiaTheme="minorHAnsi"/>
      <w:lang w:eastAsia="en-US"/>
    </w:rPr>
  </w:style>
  <w:style w:type="paragraph" w:customStyle="1" w:styleId="EC4AEE3CBCD94FA6AFF0942312A4AA2E13">
    <w:name w:val="EC4AEE3CBCD94FA6AFF0942312A4AA2E13"/>
    <w:rsid w:val="002B62F0"/>
    <w:rPr>
      <w:rFonts w:eastAsiaTheme="minorHAnsi"/>
      <w:lang w:eastAsia="en-US"/>
    </w:rPr>
  </w:style>
  <w:style w:type="paragraph" w:customStyle="1" w:styleId="79B056E38E9247D48CBB3D22EA07186A13">
    <w:name w:val="79B056E38E9247D48CBB3D22EA07186A13"/>
    <w:rsid w:val="002B62F0"/>
    <w:rPr>
      <w:rFonts w:eastAsiaTheme="minorHAnsi"/>
      <w:lang w:eastAsia="en-US"/>
    </w:rPr>
  </w:style>
  <w:style w:type="paragraph" w:customStyle="1" w:styleId="E9FEA0E00DC44605ADDDE4A0025720EE13">
    <w:name w:val="E9FEA0E00DC44605ADDDE4A0025720EE13"/>
    <w:rsid w:val="002B62F0"/>
    <w:rPr>
      <w:rFonts w:eastAsiaTheme="minorHAnsi"/>
      <w:lang w:eastAsia="en-US"/>
    </w:rPr>
  </w:style>
  <w:style w:type="paragraph" w:customStyle="1" w:styleId="1639D2EA069F46AD83B938EC10AF39B613">
    <w:name w:val="1639D2EA069F46AD83B938EC10AF39B613"/>
    <w:rsid w:val="002B62F0"/>
    <w:rPr>
      <w:rFonts w:eastAsiaTheme="minorHAnsi"/>
      <w:lang w:eastAsia="en-US"/>
    </w:rPr>
  </w:style>
  <w:style w:type="paragraph" w:customStyle="1" w:styleId="EC0A2C84DAAE422A9A9CDAC8965D571513">
    <w:name w:val="EC0A2C84DAAE422A9A9CDAC8965D571513"/>
    <w:rsid w:val="002B62F0"/>
    <w:rPr>
      <w:rFonts w:eastAsiaTheme="minorHAnsi"/>
      <w:lang w:eastAsia="en-US"/>
    </w:rPr>
  </w:style>
  <w:style w:type="paragraph" w:customStyle="1" w:styleId="A4C6233C775C497A9411DA849FD2939D13">
    <w:name w:val="A4C6233C775C497A9411DA849FD2939D13"/>
    <w:rsid w:val="002B62F0"/>
    <w:rPr>
      <w:rFonts w:eastAsiaTheme="minorHAnsi"/>
      <w:lang w:eastAsia="en-US"/>
    </w:rPr>
  </w:style>
  <w:style w:type="paragraph" w:customStyle="1" w:styleId="8846FA10CF00448DAD7F76800A81899713">
    <w:name w:val="8846FA10CF00448DAD7F76800A81899713"/>
    <w:rsid w:val="002B62F0"/>
    <w:rPr>
      <w:rFonts w:eastAsiaTheme="minorHAnsi"/>
      <w:lang w:eastAsia="en-US"/>
    </w:rPr>
  </w:style>
  <w:style w:type="paragraph" w:customStyle="1" w:styleId="83C13B923B0B441AAC3666B049AE8EFB1">
    <w:name w:val="83C13B923B0B441AAC3666B049AE8EFB1"/>
    <w:rsid w:val="002B62F0"/>
    <w:rPr>
      <w:rFonts w:eastAsiaTheme="minorHAnsi"/>
      <w:lang w:eastAsia="en-US"/>
    </w:rPr>
  </w:style>
  <w:style w:type="paragraph" w:customStyle="1" w:styleId="B6C5E5676EDA4B94829EB0C87CC6BBD11">
    <w:name w:val="B6C5E5676EDA4B94829EB0C87CC6BBD11"/>
    <w:rsid w:val="002B62F0"/>
    <w:rPr>
      <w:rFonts w:eastAsiaTheme="minorHAnsi"/>
      <w:lang w:eastAsia="en-US"/>
    </w:rPr>
  </w:style>
  <w:style w:type="paragraph" w:customStyle="1" w:styleId="917FC2A00B084A1BAEBBCD18B1A8A1EB1">
    <w:name w:val="917FC2A00B084A1BAEBBCD18B1A8A1EB1"/>
    <w:rsid w:val="002B62F0"/>
    <w:rPr>
      <w:rFonts w:eastAsiaTheme="minorHAnsi"/>
      <w:lang w:eastAsia="en-US"/>
    </w:rPr>
  </w:style>
  <w:style w:type="paragraph" w:customStyle="1" w:styleId="286DD8BFF56647B28E8E5F7B6A5318CC">
    <w:name w:val="286DD8BFF56647B28E8E5F7B6A5318CC"/>
    <w:rsid w:val="002B62F0"/>
    <w:rPr>
      <w:rFonts w:eastAsiaTheme="minorHAnsi"/>
      <w:lang w:eastAsia="en-US"/>
    </w:rPr>
  </w:style>
  <w:style w:type="paragraph" w:customStyle="1" w:styleId="3FBA943227EA4FA0A1236D556843F5DF14">
    <w:name w:val="3FBA943227EA4FA0A1236D556843F5DF14"/>
    <w:rsid w:val="002B62F0"/>
    <w:rPr>
      <w:rFonts w:eastAsiaTheme="minorHAnsi"/>
      <w:lang w:eastAsia="en-US"/>
    </w:rPr>
  </w:style>
  <w:style w:type="paragraph" w:customStyle="1" w:styleId="5C7F63A5CD92487F8F4E270359DA87F715">
    <w:name w:val="5C7F63A5CD92487F8F4E270359DA87F715"/>
    <w:rsid w:val="002B62F0"/>
    <w:rPr>
      <w:rFonts w:eastAsiaTheme="minorHAnsi"/>
      <w:lang w:eastAsia="en-US"/>
    </w:rPr>
  </w:style>
  <w:style w:type="paragraph" w:customStyle="1" w:styleId="E5CC8EF7CF224203B1C967DD1C88109415">
    <w:name w:val="E5CC8EF7CF224203B1C967DD1C88109415"/>
    <w:rsid w:val="002B62F0"/>
    <w:rPr>
      <w:rFonts w:eastAsiaTheme="minorHAnsi"/>
      <w:lang w:eastAsia="en-US"/>
    </w:rPr>
  </w:style>
  <w:style w:type="paragraph" w:customStyle="1" w:styleId="8DBE9F78F94B4B25A98B857357C3236115">
    <w:name w:val="8DBE9F78F94B4B25A98B857357C3236115"/>
    <w:rsid w:val="002B62F0"/>
    <w:rPr>
      <w:rFonts w:eastAsiaTheme="minorHAnsi"/>
      <w:lang w:eastAsia="en-US"/>
    </w:rPr>
  </w:style>
  <w:style w:type="paragraph" w:customStyle="1" w:styleId="BE71BAA9B51849A282108DD51E573A1515">
    <w:name w:val="BE71BAA9B51849A282108DD51E573A1515"/>
    <w:rsid w:val="002B62F0"/>
    <w:rPr>
      <w:rFonts w:eastAsiaTheme="minorHAnsi"/>
      <w:lang w:eastAsia="en-US"/>
    </w:rPr>
  </w:style>
  <w:style w:type="paragraph" w:customStyle="1" w:styleId="71D7454D7EA44E4297838C4E701174B515">
    <w:name w:val="71D7454D7EA44E4297838C4E701174B515"/>
    <w:rsid w:val="002B62F0"/>
    <w:rPr>
      <w:rFonts w:eastAsiaTheme="minorHAnsi"/>
      <w:lang w:eastAsia="en-US"/>
    </w:rPr>
  </w:style>
  <w:style w:type="paragraph" w:customStyle="1" w:styleId="213B24D2E3A849A0A47BC90C8937254D15">
    <w:name w:val="213B24D2E3A849A0A47BC90C8937254D15"/>
    <w:rsid w:val="002B62F0"/>
    <w:rPr>
      <w:rFonts w:eastAsiaTheme="minorHAnsi"/>
      <w:lang w:eastAsia="en-US"/>
    </w:rPr>
  </w:style>
  <w:style w:type="paragraph" w:customStyle="1" w:styleId="81C75FFFF9964379A7FE97237A6BD8D315">
    <w:name w:val="81C75FFFF9964379A7FE97237A6BD8D315"/>
    <w:rsid w:val="002B62F0"/>
    <w:rPr>
      <w:rFonts w:eastAsiaTheme="minorHAnsi"/>
      <w:lang w:eastAsia="en-US"/>
    </w:rPr>
  </w:style>
  <w:style w:type="paragraph" w:customStyle="1" w:styleId="682CC781F2A6431C8EFBEFD3861F718F15">
    <w:name w:val="682CC781F2A6431C8EFBEFD3861F718F15"/>
    <w:rsid w:val="002B62F0"/>
    <w:rPr>
      <w:rFonts w:eastAsiaTheme="minorHAnsi"/>
      <w:lang w:eastAsia="en-US"/>
    </w:rPr>
  </w:style>
  <w:style w:type="paragraph" w:customStyle="1" w:styleId="0184485DEE4043858A32C0B978575B9E14">
    <w:name w:val="0184485DEE4043858A32C0B978575B9E14"/>
    <w:rsid w:val="002B62F0"/>
    <w:rPr>
      <w:rFonts w:eastAsiaTheme="minorHAnsi"/>
      <w:lang w:eastAsia="en-US"/>
    </w:rPr>
  </w:style>
  <w:style w:type="paragraph" w:customStyle="1" w:styleId="F8A3DA611FA14BF5AC385DA83234A05014">
    <w:name w:val="F8A3DA611FA14BF5AC385DA83234A05014"/>
    <w:rsid w:val="002B62F0"/>
    <w:rPr>
      <w:rFonts w:eastAsiaTheme="minorHAnsi"/>
      <w:lang w:eastAsia="en-US"/>
    </w:rPr>
  </w:style>
  <w:style w:type="paragraph" w:customStyle="1" w:styleId="36E20361783F46A68BC926091510E9F615">
    <w:name w:val="36E20361783F46A68BC926091510E9F615"/>
    <w:rsid w:val="002B62F0"/>
    <w:rPr>
      <w:rFonts w:eastAsiaTheme="minorHAnsi"/>
      <w:lang w:eastAsia="en-US"/>
    </w:rPr>
  </w:style>
  <w:style w:type="paragraph" w:customStyle="1" w:styleId="37F7E65A0BDF4E56B65D51F577BD693B14">
    <w:name w:val="37F7E65A0BDF4E56B65D51F577BD693B14"/>
    <w:rsid w:val="002B62F0"/>
    <w:rPr>
      <w:rFonts w:eastAsiaTheme="minorHAnsi"/>
      <w:lang w:eastAsia="en-US"/>
    </w:rPr>
  </w:style>
  <w:style w:type="paragraph" w:customStyle="1" w:styleId="6B42D37B408C4F4B8CE4AD576B31107014">
    <w:name w:val="6B42D37B408C4F4B8CE4AD576B31107014"/>
    <w:rsid w:val="002B62F0"/>
    <w:rPr>
      <w:rFonts w:eastAsiaTheme="minorHAnsi"/>
      <w:lang w:eastAsia="en-US"/>
    </w:rPr>
  </w:style>
  <w:style w:type="paragraph" w:customStyle="1" w:styleId="D0693A6793514BFAB76ACBC3F98479FE14">
    <w:name w:val="D0693A6793514BFAB76ACBC3F98479FE14"/>
    <w:rsid w:val="002B62F0"/>
    <w:rPr>
      <w:rFonts w:eastAsiaTheme="minorHAnsi"/>
      <w:lang w:eastAsia="en-US"/>
    </w:rPr>
  </w:style>
  <w:style w:type="paragraph" w:customStyle="1" w:styleId="8E987ABCD4AA473097B55D75D793C0E314">
    <w:name w:val="8E987ABCD4AA473097B55D75D793C0E314"/>
    <w:rsid w:val="002B62F0"/>
    <w:rPr>
      <w:rFonts w:eastAsiaTheme="minorHAnsi"/>
      <w:lang w:eastAsia="en-US"/>
    </w:rPr>
  </w:style>
  <w:style w:type="paragraph" w:customStyle="1" w:styleId="EACBFB35D8034EA3B54CC8CC44DD2DBD14">
    <w:name w:val="EACBFB35D8034EA3B54CC8CC44DD2DBD14"/>
    <w:rsid w:val="002B62F0"/>
    <w:rPr>
      <w:rFonts w:eastAsiaTheme="minorHAnsi"/>
      <w:lang w:eastAsia="en-US"/>
    </w:rPr>
  </w:style>
  <w:style w:type="paragraph" w:customStyle="1" w:styleId="1EC386FFD37A4274BF538812C3B5BD7A14">
    <w:name w:val="1EC386FFD37A4274BF538812C3B5BD7A14"/>
    <w:rsid w:val="002B62F0"/>
    <w:rPr>
      <w:rFonts w:eastAsiaTheme="minorHAnsi"/>
      <w:lang w:eastAsia="en-US"/>
    </w:rPr>
  </w:style>
  <w:style w:type="paragraph" w:customStyle="1" w:styleId="4C85A8B09907461BA831D9A9CBDC4C1C14">
    <w:name w:val="4C85A8B09907461BA831D9A9CBDC4C1C14"/>
    <w:rsid w:val="002B62F0"/>
    <w:rPr>
      <w:rFonts w:eastAsiaTheme="minorHAnsi"/>
      <w:lang w:eastAsia="en-US"/>
    </w:rPr>
  </w:style>
  <w:style w:type="paragraph" w:customStyle="1" w:styleId="D601F3C9FDEE4EB1854DABF37870141214">
    <w:name w:val="D601F3C9FDEE4EB1854DABF37870141214"/>
    <w:rsid w:val="002B62F0"/>
    <w:rPr>
      <w:rFonts w:eastAsiaTheme="minorHAnsi"/>
      <w:lang w:eastAsia="en-US"/>
    </w:rPr>
  </w:style>
  <w:style w:type="paragraph" w:customStyle="1" w:styleId="EC4AEE3CBCD94FA6AFF0942312A4AA2E14">
    <w:name w:val="EC4AEE3CBCD94FA6AFF0942312A4AA2E14"/>
    <w:rsid w:val="002B62F0"/>
    <w:rPr>
      <w:rFonts w:eastAsiaTheme="minorHAnsi"/>
      <w:lang w:eastAsia="en-US"/>
    </w:rPr>
  </w:style>
  <w:style w:type="paragraph" w:customStyle="1" w:styleId="79B056E38E9247D48CBB3D22EA07186A14">
    <w:name w:val="79B056E38E9247D48CBB3D22EA07186A14"/>
    <w:rsid w:val="002B62F0"/>
    <w:rPr>
      <w:rFonts w:eastAsiaTheme="minorHAnsi"/>
      <w:lang w:eastAsia="en-US"/>
    </w:rPr>
  </w:style>
  <w:style w:type="paragraph" w:customStyle="1" w:styleId="E9FEA0E00DC44605ADDDE4A0025720EE14">
    <w:name w:val="E9FEA0E00DC44605ADDDE4A0025720EE14"/>
    <w:rsid w:val="002B62F0"/>
    <w:rPr>
      <w:rFonts w:eastAsiaTheme="minorHAnsi"/>
      <w:lang w:eastAsia="en-US"/>
    </w:rPr>
  </w:style>
  <w:style w:type="paragraph" w:customStyle="1" w:styleId="1639D2EA069F46AD83B938EC10AF39B614">
    <w:name w:val="1639D2EA069F46AD83B938EC10AF39B614"/>
    <w:rsid w:val="002B62F0"/>
    <w:rPr>
      <w:rFonts w:eastAsiaTheme="minorHAnsi"/>
      <w:lang w:eastAsia="en-US"/>
    </w:rPr>
  </w:style>
  <w:style w:type="paragraph" w:customStyle="1" w:styleId="EC0A2C84DAAE422A9A9CDAC8965D571514">
    <w:name w:val="EC0A2C84DAAE422A9A9CDAC8965D571514"/>
    <w:rsid w:val="002B62F0"/>
    <w:rPr>
      <w:rFonts w:eastAsiaTheme="minorHAnsi"/>
      <w:lang w:eastAsia="en-US"/>
    </w:rPr>
  </w:style>
  <w:style w:type="paragraph" w:customStyle="1" w:styleId="A4C6233C775C497A9411DA849FD2939D14">
    <w:name w:val="A4C6233C775C497A9411DA849FD2939D14"/>
    <w:rsid w:val="002B62F0"/>
    <w:rPr>
      <w:rFonts w:eastAsiaTheme="minorHAnsi"/>
      <w:lang w:eastAsia="en-US"/>
    </w:rPr>
  </w:style>
  <w:style w:type="paragraph" w:customStyle="1" w:styleId="8846FA10CF00448DAD7F76800A81899714">
    <w:name w:val="8846FA10CF00448DAD7F76800A81899714"/>
    <w:rsid w:val="002B62F0"/>
    <w:rPr>
      <w:rFonts w:eastAsiaTheme="minorHAnsi"/>
      <w:lang w:eastAsia="en-US"/>
    </w:rPr>
  </w:style>
  <w:style w:type="paragraph" w:customStyle="1" w:styleId="83C13B923B0B441AAC3666B049AE8EFB2">
    <w:name w:val="83C13B923B0B441AAC3666B049AE8EFB2"/>
    <w:rsid w:val="002B62F0"/>
    <w:rPr>
      <w:rFonts w:eastAsiaTheme="minorHAnsi"/>
      <w:lang w:eastAsia="en-US"/>
    </w:rPr>
  </w:style>
  <w:style w:type="paragraph" w:customStyle="1" w:styleId="B6C5E5676EDA4B94829EB0C87CC6BBD12">
    <w:name w:val="B6C5E5676EDA4B94829EB0C87CC6BBD12"/>
    <w:rsid w:val="002B62F0"/>
    <w:rPr>
      <w:rFonts w:eastAsiaTheme="minorHAnsi"/>
      <w:lang w:eastAsia="en-US"/>
    </w:rPr>
  </w:style>
  <w:style w:type="paragraph" w:customStyle="1" w:styleId="917FC2A00B084A1BAEBBCD18B1A8A1EB2">
    <w:name w:val="917FC2A00B084A1BAEBBCD18B1A8A1EB2"/>
    <w:rsid w:val="002B62F0"/>
    <w:rPr>
      <w:rFonts w:eastAsiaTheme="minorHAnsi"/>
      <w:lang w:eastAsia="en-US"/>
    </w:rPr>
  </w:style>
  <w:style w:type="paragraph" w:customStyle="1" w:styleId="286DD8BFF56647B28E8E5F7B6A5318CC1">
    <w:name w:val="286DD8BFF56647B28E8E5F7B6A5318CC1"/>
    <w:rsid w:val="002B62F0"/>
    <w:rPr>
      <w:rFonts w:eastAsiaTheme="minorHAnsi"/>
      <w:lang w:eastAsia="en-US"/>
    </w:rPr>
  </w:style>
  <w:style w:type="paragraph" w:customStyle="1" w:styleId="3FBA943227EA4FA0A1236D556843F5DF15">
    <w:name w:val="3FBA943227EA4FA0A1236D556843F5DF15"/>
    <w:rsid w:val="002B62F0"/>
    <w:rPr>
      <w:rFonts w:eastAsiaTheme="minorHAnsi"/>
      <w:lang w:eastAsia="en-US"/>
    </w:rPr>
  </w:style>
  <w:style w:type="paragraph" w:customStyle="1" w:styleId="5C7F63A5CD92487F8F4E270359DA87F716">
    <w:name w:val="5C7F63A5CD92487F8F4E270359DA87F716"/>
    <w:rsid w:val="002B62F0"/>
    <w:rPr>
      <w:rFonts w:eastAsiaTheme="minorHAnsi"/>
      <w:lang w:eastAsia="en-US"/>
    </w:rPr>
  </w:style>
  <w:style w:type="paragraph" w:customStyle="1" w:styleId="E5CC8EF7CF224203B1C967DD1C88109416">
    <w:name w:val="E5CC8EF7CF224203B1C967DD1C88109416"/>
    <w:rsid w:val="002B62F0"/>
    <w:rPr>
      <w:rFonts w:eastAsiaTheme="minorHAnsi"/>
      <w:lang w:eastAsia="en-US"/>
    </w:rPr>
  </w:style>
  <w:style w:type="paragraph" w:customStyle="1" w:styleId="17EB28CC4E1343F09812CCC7B7811EE9">
    <w:name w:val="17EB28CC4E1343F09812CCC7B7811EE9"/>
    <w:rsid w:val="002B62F0"/>
    <w:rPr>
      <w:rFonts w:eastAsiaTheme="minorHAnsi"/>
      <w:lang w:eastAsia="en-US"/>
    </w:rPr>
  </w:style>
  <w:style w:type="paragraph" w:customStyle="1" w:styleId="8DBE9F78F94B4B25A98B857357C3236116">
    <w:name w:val="8DBE9F78F94B4B25A98B857357C3236116"/>
    <w:rsid w:val="002B62F0"/>
    <w:rPr>
      <w:rFonts w:eastAsiaTheme="minorHAnsi"/>
      <w:lang w:eastAsia="en-US"/>
    </w:rPr>
  </w:style>
  <w:style w:type="paragraph" w:customStyle="1" w:styleId="BE71BAA9B51849A282108DD51E573A1516">
    <w:name w:val="BE71BAA9B51849A282108DD51E573A1516"/>
    <w:rsid w:val="002B62F0"/>
    <w:rPr>
      <w:rFonts w:eastAsiaTheme="minorHAnsi"/>
      <w:lang w:eastAsia="en-US"/>
    </w:rPr>
  </w:style>
  <w:style w:type="paragraph" w:customStyle="1" w:styleId="71D7454D7EA44E4297838C4E701174B516">
    <w:name w:val="71D7454D7EA44E4297838C4E701174B516"/>
    <w:rsid w:val="002B62F0"/>
    <w:rPr>
      <w:rFonts w:eastAsiaTheme="minorHAnsi"/>
      <w:lang w:eastAsia="en-US"/>
    </w:rPr>
  </w:style>
  <w:style w:type="paragraph" w:customStyle="1" w:styleId="213B24D2E3A849A0A47BC90C8937254D16">
    <w:name w:val="213B24D2E3A849A0A47BC90C8937254D16"/>
    <w:rsid w:val="002B62F0"/>
    <w:rPr>
      <w:rFonts w:eastAsiaTheme="minorHAnsi"/>
      <w:lang w:eastAsia="en-US"/>
    </w:rPr>
  </w:style>
  <w:style w:type="paragraph" w:customStyle="1" w:styleId="81C75FFFF9964379A7FE97237A6BD8D316">
    <w:name w:val="81C75FFFF9964379A7FE97237A6BD8D316"/>
    <w:rsid w:val="002B62F0"/>
    <w:rPr>
      <w:rFonts w:eastAsiaTheme="minorHAnsi"/>
      <w:lang w:eastAsia="en-US"/>
    </w:rPr>
  </w:style>
  <w:style w:type="paragraph" w:customStyle="1" w:styleId="682CC781F2A6431C8EFBEFD3861F718F16">
    <w:name w:val="682CC781F2A6431C8EFBEFD3861F718F16"/>
    <w:rsid w:val="002B62F0"/>
    <w:rPr>
      <w:rFonts w:eastAsiaTheme="minorHAnsi"/>
      <w:lang w:eastAsia="en-US"/>
    </w:rPr>
  </w:style>
  <w:style w:type="paragraph" w:customStyle="1" w:styleId="0184485DEE4043858A32C0B978575B9E15">
    <w:name w:val="0184485DEE4043858A32C0B978575B9E15"/>
    <w:rsid w:val="002B62F0"/>
    <w:rPr>
      <w:rFonts w:eastAsiaTheme="minorHAnsi"/>
      <w:lang w:eastAsia="en-US"/>
    </w:rPr>
  </w:style>
  <w:style w:type="paragraph" w:customStyle="1" w:styleId="F8A3DA611FA14BF5AC385DA83234A05015">
    <w:name w:val="F8A3DA611FA14BF5AC385DA83234A05015"/>
    <w:rsid w:val="002B62F0"/>
    <w:rPr>
      <w:rFonts w:eastAsiaTheme="minorHAnsi"/>
      <w:lang w:eastAsia="en-US"/>
    </w:rPr>
  </w:style>
  <w:style w:type="paragraph" w:customStyle="1" w:styleId="36E20361783F46A68BC926091510E9F616">
    <w:name w:val="36E20361783F46A68BC926091510E9F616"/>
    <w:rsid w:val="002B62F0"/>
    <w:rPr>
      <w:rFonts w:eastAsiaTheme="minorHAnsi"/>
      <w:lang w:eastAsia="en-US"/>
    </w:rPr>
  </w:style>
  <w:style w:type="paragraph" w:customStyle="1" w:styleId="37F7E65A0BDF4E56B65D51F577BD693B15">
    <w:name w:val="37F7E65A0BDF4E56B65D51F577BD693B15"/>
    <w:rsid w:val="002B62F0"/>
    <w:rPr>
      <w:rFonts w:eastAsiaTheme="minorHAnsi"/>
      <w:lang w:eastAsia="en-US"/>
    </w:rPr>
  </w:style>
  <w:style w:type="paragraph" w:customStyle="1" w:styleId="6B42D37B408C4F4B8CE4AD576B31107015">
    <w:name w:val="6B42D37B408C4F4B8CE4AD576B31107015"/>
    <w:rsid w:val="002B62F0"/>
    <w:rPr>
      <w:rFonts w:eastAsiaTheme="minorHAnsi"/>
      <w:lang w:eastAsia="en-US"/>
    </w:rPr>
  </w:style>
  <w:style w:type="paragraph" w:customStyle="1" w:styleId="D0693A6793514BFAB76ACBC3F98479FE15">
    <w:name w:val="D0693A6793514BFAB76ACBC3F98479FE15"/>
    <w:rsid w:val="002B62F0"/>
    <w:rPr>
      <w:rFonts w:eastAsiaTheme="minorHAnsi"/>
      <w:lang w:eastAsia="en-US"/>
    </w:rPr>
  </w:style>
  <w:style w:type="paragraph" w:customStyle="1" w:styleId="8E987ABCD4AA473097B55D75D793C0E315">
    <w:name w:val="8E987ABCD4AA473097B55D75D793C0E315"/>
    <w:rsid w:val="002B62F0"/>
    <w:rPr>
      <w:rFonts w:eastAsiaTheme="minorHAnsi"/>
      <w:lang w:eastAsia="en-US"/>
    </w:rPr>
  </w:style>
  <w:style w:type="paragraph" w:customStyle="1" w:styleId="EACBFB35D8034EA3B54CC8CC44DD2DBD15">
    <w:name w:val="EACBFB35D8034EA3B54CC8CC44DD2DBD15"/>
    <w:rsid w:val="002B62F0"/>
    <w:rPr>
      <w:rFonts w:eastAsiaTheme="minorHAnsi"/>
      <w:lang w:eastAsia="en-US"/>
    </w:rPr>
  </w:style>
  <w:style w:type="paragraph" w:customStyle="1" w:styleId="1EC386FFD37A4274BF538812C3B5BD7A15">
    <w:name w:val="1EC386FFD37A4274BF538812C3B5BD7A15"/>
    <w:rsid w:val="002B62F0"/>
    <w:rPr>
      <w:rFonts w:eastAsiaTheme="minorHAnsi"/>
      <w:lang w:eastAsia="en-US"/>
    </w:rPr>
  </w:style>
  <w:style w:type="paragraph" w:customStyle="1" w:styleId="4C85A8B09907461BA831D9A9CBDC4C1C15">
    <w:name w:val="4C85A8B09907461BA831D9A9CBDC4C1C15"/>
    <w:rsid w:val="002B62F0"/>
    <w:rPr>
      <w:rFonts w:eastAsiaTheme="minorHAnsi"/>
      <w:lang w:eastAsia="en-US"/>
    </w:rPr>
  </w:style>
  <w:style w:type="paragraph" w:customStyle="1" w:styleId="D601F3C9FDEE4EB1854DABF37870141215">
    <w:name w:val="D601F3C9FDEE4EB1854DABF37870141215"/>
    <w:rsid w:val="002B62F0"/>
    <w:rPr>
      <w:rFonts w:eastAsiaTheme="minorHAnsi"/>
      <w:lang w:eastAsia="en-US"/>
    </w:rPr>
  </w:style>
  <w:style w:type="paragraph" w:customStyle="1" w:styleId="EC4AEE3CBCD94FA6AFF0942312A4AA2E15">
    <w:name w:val="EC4AEE3CBCD94FA6AFF0942312A4AA2E15"/>
    <w:rsid w:val="002B62F0"/>
    <w:rPr>
      <w:rFonts w:eastAsiaTheme="minorHAnsi"/>
      <w:lang w:eastAsia="en-US"/>
    </w:rPr>
  </w:style>
  <w:style w:type="paragraph" w:customStyle="1" w:styleId="79B056E38E9247D48CBB3D22EA07186A15">
    <w:name w:val="79B056E38E9247D48CBB3D22EA07186A15"/>
    <w:rsid w:val="002B62F0"/>
    <w:rPr>
      <w:rFonts w:eastAsiaTheme="minorHAnsi"/>
      <w:lang w:eastAsia="en-US"/>
    </w:rPr>
  </w:style>
  <w:style w:type="paragraph" w:customStyle="1" w:styleId="E9FEA0E00DC44605ADDDE4A0025720EE15">
    <w:name w:val="E9FEA0E00DC44605ADDDE4A0025720EE15"/>
    <w:rsid w:val="002B62F0"/>
    <w:rPr>
      <w:rFonts w:eastAsiaTheme="minorHAnsi"/>
      <w:lang w:eastAsia="en-US"/>
    </w:rPr>
  </w:style>
  <w:style w:type="paragraph" w:customStyle="1" w:styleId="1639D2EA069F46AD83B938EC10AF39B615">
    <w:name w:val="1639D2EA069F46AD83B938EC10AF39B615"/>
    <w:rsid w:val="002B62F0"/>
    <w:rPr>
      <w:rFonts w:eastAsiaTheme="minorHAnsi"/>
      <w:lang w:eastAsia="en-US"/>
    </w:rPr>
  </w:style>
  <w:style w:type="paragraph" w:customStyle="1" w:styleId="EC0A2C84DAAE422A9A9CDAC8965D571515">
    <w:name w:val="EC0A2C84DAAE422A9A9CDAC8965D571515"/>
    <w:rsid w:val="002B62F0"/>
    <w:rPr>
      <w:rFonts w:eastAsiaTheme="minorHAnsi"/>
      <w:lang w:eastAsia="en-US"/>
    </w:rPr>
  </w:style>
  <w:style w:type="paragraph" w:customStyle="1" w:styleId="A4C6233C775C497A9411DA849FD2939D15">
    <w:name w:val="A4C6233C775C497A9411DA849FD2939D15"/>
    <w:rsid w:val="002B62F0"/>
    <w:rPr>
      <w:rFonts w:eastAsiaTheme="minorHAnsi"/>
      <w:lang w:eastAsia="en-US"/>
    </w:rPr>
  </w:style>
  <w:style w:type="paragraph" w:customStyle="1" w:styleId="8846FA10CF00448DAD7F76800A81899715">
    <w:name w:val="8846FA10CF00448DAD7F76800A81899715"/>
    <w:rsid w:val="002B62F0"/>
    <w:rPr>
      <w:rFonts w:eastAsiaTheme="minorHAnsi"/>
      <w:lang w:eastAsia="en-US"/>
    </w:rPr>
  </w:style>
  <w:style w:type="paragraph" w:customStyle="1" w:styleId="83C13B923B0B441AAC3666B049AE8EFB3">
    <w:name w:val="83C13B923B0B441AAC3666B049AE8EFB3"/>
    <w:rsid w:val="002B62F0"/>
    <w:rPr>
      <w:rFonts w:eastAsiaTheme="minorHAnsi"/>
      <w:lang w:eastAsia="en-US"/>
    </w:rPr>
  </w:style>
  <w:style w:type="paragraph" w:customStyle="1" w:styleId="B6C5E5676EDA4B94829EB0C87CC6BBD13">
    <w:name w:val="B6C5E5676EDA4B94829EB0C87CC6BBD13"/>
    <w:rsid w:val="002B62F0"/>
    <w:rPr>
      <w:rFonts w:eastAsiaTheme="minorHAnsi"/>
      <w:lang w:eastAsia="en-US"/>
    </w:rPr>
  </w:style>
  <w:style w:type="paragraph" w:customStyle="1" w:styleId="917FC2A00B084A1BAEBBCD18B1A8A1EB3">
    <w:name w:val="917FC2A00B084A1BAEBBCD18B1A8A1EB3"/>
    <w:rsid w:val="002B62F0"/>
    <w:rPr>
      <w:rFonts w:eastAsiaTheme="minorHAnsi"/>
      <w:lang w:eastAsia="en-US"/>
    </w:rPr>
  </w:style>
  <w:style w:type="paragraph" w:customStyle="1" w:styleId="286DD8BFF56647B28E8E5F7B6A5318CC2">
    <w:name w:val="286DD8BFF56647B28E8E5F7B6A5318CC2"/>
    <w:rsid w:val="002B62F0"/>
    <w:rPr>
      <w:rFonts w:eastAsiaTheme="minorHAnsi"/>
      <w:lang w:eastAsia="en-US"/>
    </w:rPr>
  </w:style>
  <w:style w:type="paragraph" w:customStyle="1" w:styleId="3FBA943227EA4FA0A1236D556843F5DF16">
    <w:name w:val="3FBA943227EA4FA0A1236D556843F5DF16"/>
    <w:rsid w:val="002B62F0"/>
    <w:rPr>
      <w:rFonts w:eastAsiaTheme="minorHAnsi"/>
      <w:lang w:eastAsia="en-US"/>
    </w:rPr>
  </w:style>
  <w:style w:type="paragraph" w:customStyle="1" w:styleId="5C7F63A5CD92487F8F4E270359DA87F717">
    <w:name w:val="5C7F63A5CD92487F8F4E270359DA87F717"/>
    <w:rsid w:val="002B62F0"/>
    <w:rPr>
      <w:rFonts w:eastAsiaTheme="minorHAnsi"/>
      <w:lang w:eastAsia="en-US"/>
    </w:rPr>
  </w:style>
  <w:style w:type="paragraph" w:customStyle="1" w:styleId="E5CC8EF7CF224203B1C967DD1C88109417">
    <w:name w:val="E5CC8EF7CF224203B1C967DD1C88109417"/>
    <w:rsid w:val="002B62F0"/>
    <w:rPr>
      <w:rFonts w:eastAsiaTheme="minorHAnsi"/>
      <w:lang w:eastAsia="en-US"/>
    </w:rPr>
  </w:style>
  <w:style w:type="paragraph" w:customStyle="1" w:styleId="17EB28CC4E1343F09812CCC7B7811EE91">
    <w:name w:val="17EB28CC4E1343F09812CCC7B7811EE91"/>
    <w:rsid w:val="002B62F0"/>
    <w:rPr>
      <w:rFonts w:eastAsiaTheme="minorHAnsi"/>
      <w:lang w:eastAsia="en-US"/>
    </w:rPr>
  </w:style>
  <w:style w:type="paragraph" w:customStyle="1" w:styleId="8DBE9F78F94B4B25A98B857357C3236117">
    <w:name w:val="8DBE9F78F94B4B25A98B857357C3236117"/>
    <w:rsid w:val="002B62F0"/>
    <w:rPr>
      <w:rFonts w:eastAsiaTheme="minorHAnsi"/>
      <w:lang w:eastAsia="en-US"/>
    </w:rPr>
  </w:style>
  <w:style w:type="paragraph" w:customStyle="1" w:styleId="BE71BAA9B51849A282108DD51E573A1517">
    <w:name w:val="BE71BAA9B51849A282108DD51E573A1517"/>
    <w:rsid w:val="002B62F0"/>
    <w:rPr>
      <w:rFonts w:eastAsiaTheme="minorHAnsi"/>
      <w:lang w:eastAsia="en-US"/>
    </w:rPr>
  </w:style>
  <w:style w:type="paragraph" w:customStyle="1" w:styleId="71D7454D7EA44E4297838C4E701174B517">
    <w:name w:val="71D7454D7EA44E4297838C4E701174B517"/>
    <w:rsid w:val="002B62F0"/>
    <w:rPr>
      <w:rFonts w:eastAsiaTheme="minorHAnsi"/>
      <w:lang w:eastAsia="en-US"/>
    </w:rPr>
  </w:style>
  <w:style w:type="paragraph" w:customStyle="1" w:styleId="213B24D2E3A849A0A47BC90C8937254D17">
    <w:name w:val="213B24D2E3A849A0A47BC90C8937254D17"/>
    <w:rsid w:val="002B62F0"/>
    <w:rPr>
      <w:rFonts w:eastAsiaTheme="minorHAnsi"/>
      <w:lang w:eastAsia="en-US"/>
    </w:rPr>
  </w:style>
  <w:style w:type="paragraph" w:customStyle="1" w:styleId="81C75FFFF9964379A7FE97237A6BD8D317">
    <w:name w:val="81C75FFFF9964379A7FE97237A6BD8D317"/>
    <w:rsid w:val="002B62F0"/>
    <w:rPr>
      <w:rFonts w:eastAsiaTheme="minorHAnsi"/>
      <w:lang w:eastAsia="en-US"/>
    </w:rPr>
  </w:style>
  <w:style w:type="paragraph" w:customStyle="1" w:styleId="682CC781F2A6431C8EFBEFD3861F718F17">
    <w:name w:val="682CC781F2A6431C8EFBEFD3861F718F17"/>
    <w:rsid w:val="002B62F0"/>
    <w:rPr>
      <w:rFonts w:eastAsiaTheme="minorHAnsi"/>
      <w:lang w:eastAsia="en-US"/>
    </w:rPr>
  </w:style>
  <w:style w:type="paragraph" w:customStyle="1" w:styleId="0184485DEE4043858A32C0B978575B9E16">
    <w:name w:val="0184485DEE4043858A32C0B978575B9E16"/>
    <w:rsid w:val="002B62F0"/>
    <w:rPr>
      <w:rFonts w:eastAsiaTheme="minorHAnsi"/>
      <w:lang w:eastAsia="en-US"/>
    </w:rPr>
  </w:style>
  <w:style w:type="paragraph" w:customStyle="1" w:styleId="F8A3DA611FA14BF5AC385DA83234A05016">
    <w:name w:val="F8A3DA611FA14BF5AC385DA83234A05016"/>
    <w:rsid w:val="002B62F0"/>
    <w:rPr>
      <w:rFonts w:eastAsiaTheme="minorHAnsi"/>
      <w:lang w:eastAsia="en-US"/>
    </w:rPr>
  </w:style>
  <w:style w:type="paragraph" w:customStyle="1" w:styleId="36E20361783F46A68BC926091510E9F617">
    <w:name w:val="36E20361783F46A68BC926091510E9F617"/>
    <w:rsid w:val="002B62F0"/>
    <w:rPr>
      <w:rFonts w:eastAsiaTheme="minorHAnsi"/>
      <w:lang w:eastAsia="en-US"/>
    </w:rPr>
  </w:style>
  <w:style w:type="paragraph" w:customStyle="1" w:styleId="37F7E65A0BDF4E56B65D51F577BD693B16">
    <w:name w:val="37F7E65A0BDF4E56B65D51F577BD693B16"/>
    <w:rsid w:val="002B62F0"/>
    <w:rPr>
      <w:rFonts w:eastAsiaTheme="minorHAnsi"/>
      <w:lang w:eastAsia="en-US"/>
    </w:rPr>
  </w:style>
  <w:style w:type="paragraph" w:customStyle="1" w:styleId="6B42D37B408C4F4B8CE4AD576B31107016">
    <w:name w:val="6B42D37B408C4F4B8CE4AD576B31107016"/>
    <w:rsid w:val="002B62F0"/>
    <w:rPr>
      <w:rFonts w:eastAsiaTheme="minorHAnsi"/>
      <w:lang w:eastAsia="en-US"/>
    </w:rPr>
  </w:style>
  <w:style w:type="paragraph" w:customStyle="1" w:styleId="D0693A6793514BFAB76ACBC3F98479FE16">
    <w:name w:val="D0693A6793514BFAB76ACBC3F98479FE16"/>
    <w:rsid w:val="002B62F0"/>
    <w:rPr>
      <w:rFonts w:eastAsiaTheme="minorHAnsi"/>
      <w:lang w:eastAsia="en-US"/>
    </w:rPr>
  </w:style>
  <w:style w:type="paragraph" w:customStyle="1" w:styleId="8E987ABCD4AA473097B55D75D793C0E316">
    <w:name w:val="8E987ABCD4AA473097B55D75D793C0E316"/>
    <w:rsid w:val="002B62F0"/>
    <w:rPr>
      <w:rFonts w:eastAsiaTheme="minorHAnsi"/>
      <w:lang w:eastAsia="en-US"/>
    </w:rPr>
  </w:style>
  <w:style w:type="paragraph" w:customStyle="1" w:styleId="EACBFB35D8034EA3B54CC8CC44DD2DBD16">
    <w:name w:val="EACBFB35D8034EA3B54CC8CC44DD2DBD16"/>
    <w:rsid w:val="002B62F0"/>
    <w:rPr>
      <w:rFonts w:eastAsiaTheme="minorHAnsi"/>
      <w:lang w:eastAsia="en-US"/>
    </w:rPr>
  </w:style>
  <w:style w:type="paragraph" w:customStyle="1" w:styleId="1EC386FFD37A4274BF538812C3B5BD7A16">
    <w:name w:val="1EC386FFD37A4274BF538812C3B5BD7A16"/>
    <w:rsid w:val="002B62F0"/>
    <w:rPr>
      <w:rFonts w:eastAsiaTheme="minorHAnsi"/>
      <w:lang w:eastAsia="en-US"/>
    </w:rPr>
  </w:style>
  <w:style w:type="paragraph" w:customStyle="1" w:styleId="4C85A8B09907461BA831D9A9CBDC4C1C16">
    <w:name w:val="4C85A8B09907461BA831D9A9CBDC4C1C16"/>
    <w:rsid w:val="002B62F0"/>
    <w:rPr>
      <w:rFonts w:eastAsiaTheme="minorHAnsi"/>
      <w:lang w:eastAsia="en-US"/>
    </w:rPr>
  </w:style>
  <w:style w:type="paragraph" w:customStyle="1" w:styleId="D601F3C9FDEE4EB1854DABF37870141216">
    <w:name w:val="D601F3C9FDEE4EB1854DABF37870141216"/>
    <w:rsid w:val="002B62F0"/>
    <w:rPr>
      <w:rFonts w:eastAsiaTheme="minorHAnsi"/>
      <w:lang w:eastAsia="en-US"/>
    </w:rPr>
  </w:style>
  <w:style w:type="paragraph" w:customStyle="1" w:styleId="EC4AEE3CBCD94FA6AFF0942312A4AA2E16">
    <w:name w:val="EC4AEE3CBCD94FA6AFF0942312A4AA2E16"/>
    <w:rsid w:val="002B62F0"/>
    <w:rPr>
      <w:rFonts w:eastAsiaTheme="minorHAnsi"/>
      <w:lang w:eastAsia="en-US"/>
    </w:rPr>
  </w:style>
  <w:style w:type="paragraph" w:customStyle="1" w:styleId="79B056E38E9247D48CBB3D22EA07186A16">
    <w:name w:val="79B056E38E9247D48CBB3D22EA07186A16"/>
    <w:rsid w:val="002B62F0"/>
    <w:rPr>
      <w:rFonts w:eastAsiaTheme="minorHAnsi"/>
      <w:lang w:eastAsia="en-US"/>
    </w:rPr>
  </w:style>
  <w:style w:type="paragraph" w:customStyle="1" w:styleId="E9FEA0E00DC44605ADDDE4A0025720EE16">
    <w:name w:val="E9FEA0E00DC44605ADDDE4A0025720EE16"/>
    <w:rsid w:val="002B62F0"/>
    <w:rPr>
      <w:rFonts w:eastAsiaTheme="minorHAnsi"/>
      <w:lang w:eastAsia="en-US"/>
    </w:rPr>
  </w:style>
  <w:style w:type="paragraph" w:customStyle="1" w:styleId="1639D2EA069F46AD83B938EC10AF39B616">
    <w:name w:val="1639D2EA069F46AD83B938EC10AF39B616"/>
    <w:rsid w:val="002B62F0"/>
    <w:rPr>
      <w:rFonts w:eastAsiaTheme="minorHAnsi"/>
      <w:lang w:eastAsia="en-US"/>
    </w:rPr>
  </w:style>
  <w:style w:type="paragraph" w:customStyle="1" w:styleId="EC0A2C84DAAE422A9A9CDAC8965D571516">
    <w:name w:val="EC0A2C84DAAE422A9A9CDAC8965D571516"/>
    <w:rsid w:val="002B62F0"/>
    <w:rPr>
      <w:rFonts w:eastAsiaTheme="minorHAnsi"/>
      <w:lang w:eastAsia="en-US"/>
    </w:rPr>
  </w:style>
  <w:style w:type="paragraph" w:customStyle="1" w:styleId="A4C6233C775C497A9411DA849FD2939D16">
    <w:name w:val="A4C6233C775C497A9411DA849FD2939D16"/>
    <w:rsid w:val="002B62F0"/>
    <w:rPr>
      <w:rFonts w:eastAsiaTheme="minorHAnsi"/>
      <w:lang w:eastAsia="en-US"/>
    </w:rPr>
  </w:style>
  <w:style w:type="paragraph" w:customStyle="1" w:styleId="8846FA10CF00448DAD7F76800A81899716">
    <w:name w:val="8846FA10CF00448DAD7F76800A81899716"/>
    <w:rsid w:val="002B62F0"/>
    <w:rPr>
      <w:rFonts w:eastAsiaTheme="minorHAnsi"/>
      <w:lang w:eastAsia="en-US"/>
    </w:rPr>
  </w:style>
  <w:style w:type="paragraph" w:customStyle="1" w:styleId="83C13B923B0B441AAC3666B049AE8EFB4">
    <w:name w:val="83C13B923B0B441AAC3666B049AE8EFB4"/>
    <w:rsid w:val="002B62F0"/>
    <w:rPr>
      <w:rFonts w:eastAsiaTheme="minorHAnsi"/>
      <w:lang w:eastAsia="en-US"/>
    </w:rPr>
  </w:style>
  <w:style w:type="paragraph" w:customStyle="1" w:styleId="B6C5E5676EDA4B94829EB0C87CC6BBD14">
    <w:name w:val="B6C5E5676EDA4B94829EB0C87CC6BBD14"/>
    <w:rsid w:val="002B62F0"/>
    <w:rPr>
      <w:rFonts w:eastAsiaTheme="minorHAnsi"/>
      <w:lang w:eastAsia="en-US"/>
    </w:rPr>
  </w:style>
  <w:style w:type="paragraph" w:customStyle="1" w:styleId="917FC2A00B084A1BAEBBCD18B1A8A1EB4">
    <w:name w:val="917FC2A00B084A1BAEBBCD18B1A8A1EB4"/>
    <w:rsid w:val="002B62F0"/>
    <w:rPr>
      <w:rFonts w:eastAsiaTheme="minorHAnsi"/>
      <w:lang w:eastAsia="en-US"/>
    </w:rPr>
  </w:style>
  <w:style w:type="paragraph" w:customStyle="1" w:styleId="286DD8BFF56647B28E8E5F7B6A5318CC3">
    <w:name w:val="286DD8BFF56647B28E8E5F7B6A5318CC3"/>
    <w:rsid w:val="002B62F0"/>
    <w:rPr>
      <w:rFonts w:eastAsiaTheme="minorHAnsi"/>
      <w:lang w:eastAsia="en-US"/>
    </w:rPr>
  </w:style>
  <w:style w:type="paragraph" w:customStyle="1" w:styleId="3FBA943227EA4FA0A1236D556843F5DF17">
    <w:name w:val="3FBA943227EA4FA0A1236D556843F5DF17"/>
    <w:rsid w:val="002B62F0"/>
    <w:rPr>
      <w:rFonts w:eastAsiaTheme="minorHAnsi"/>
      <w:lang w:eastAsia="en-US"/>
    </w:rPr>
  </w:style>
  <w:style w:type="paragraph" w:customStyle="1" w:styleId="5C7F63A5CD92487F8F4E270359DA87F718">
    <w:name w:val="5C7F63A5CD92487F8F4E270359DA87F718"/>
    <w:rsid w:val="002B62F0"/>
    <w:rPr>
      <w:rFonts w:eastAsiaTheme="minorHAnsi"/>
      <w:lang w:eastAsia="en-US"/>
    </w:rPr>
  </w:style>
  <w:style w:type="paragraph" w:customStyle="1" w:styleId="E5CC8EF7CF224203B1C967DD1C88109418">
    <w:name w:val="E5CC8EF7CF224203B1C967DD1C88109418"/>
    <w:rsid w:val="002B62F0"/>
    <w:rPr>
      <w:rFonts w:eastAsiaTheme="minorHAnsi"/>
      <w:lang w:eastAsia="en-US"/>
    </w:rPr>
  </w:style>
  <w:style w:type="paragraph" w:customStyle="1" w:styleId="17EB28CC4E1343F09812CCC7B7811EE92">
    <w:name w:val="17EB28CC4E1343F09812CCC7B7811EE92"/>
    <w:rsid w:val="002B62F0"/>
    <w:rPr>
      <w:rFonts w:eastAsiaTheme="minorHAnsi"/>
      <w:lang w:eastAsia="en-US"/>
    </w:rPr>
  </w:style>
  <w:style w:type="paragraph" w:customStyle="1" w:styleId="8DBE9F78F94B4B25A98B857357C3236118">
    <w:name w:val="8DBE9F78F94B4B25A98B857357C3236118"/>
    <w:rsid w:val="002B62F0"/>
    <w:rPr>
      <w:rFonts w:eastAsiaTheme="minorHAnsi"/>
      <w:lang w:eastAsia="en-US"/>
    </w:rPr>
  </w:style>
  <w:style w:type="paragraph" w:customStyle="1" w:styleId="BE71BAA9B51849A282108DD51E573A1518">
    <w:name w:val="BE71BAA9B51849A282108DD51E573A1518"/>
    <w:rsid w:val="002B62F0"/>
    <w:rPr>
      <w:rFonts w:eastAsiaTheme="minorHAnsi"/>
      <w:lang w:eastAsia="en-US"/>
    </w:rPr>
  </w:style>
  <w:style w:type="paragraph" w:customStyle="1" w:styleId="71D7454D7EA44E4297838C4E701174B518">
    <w:name w:val="71D7454D7EA44E4297838C4E701174B518"/>
    <w:rsid w:val="002B62F0"/>
    <w:rPr>
      <w:rFonts w:eastAsiaTheme="minorHAnsi"/>
      <w:lang w:eastAsia="en-US"/>
    </w:rPr>
  </w:style>
  <w:style w:type="paragraph" w:customStyle="1" w:styleId="213B24D2E3A849A0A47BC90C8937254D18">
    <w:name w:val="213B24D2E3A849A0A47BC90C8937254D18"/>
    <w:rsid w:val="002B62F0"/>
    <w:rPr>
      <w:rFonts w:eastAsiaTheme="minorHAnsi"/>
      <w:lang w:eastAsia="en-US"/>
    </w:rPr>
  </w:style>
  <w:style w:type="paragraph" w:customStyle="1" w:styleId="81C75FFFF9964379A7FE97237A6BD8D318">
    <w:name w:val="81C75FFFF9964379A7FE97237A6BD8D318"/>
    <w:rsid w:val="002B62F0"/>
    <w:rPr>
      <w:rFonts w:eastAsiaTheme="minorHAnsi"/>
      <w:lang w:eastAsia="en-US"/>
    </w:rPr>
  </w:style>
  <w:style w:type="paragraph" w:customStyle="1" w:styleId="682CC781F2A6431C8EFBEFD3861F718F18">
    <w:name w:val="682CC781F2A6431C8EFBEFD3861F718F18"/>
    <w:rsid w:val="002B62F0"/>
    <w:rPr>
      <w:rFonts w:eastAsiaTheme="minorHAnsi"/>
      <w:lang w:eastAsia="en-US"/>
    </w:rPr>
  </w:style>
  <w:style w:type="paragraph" w:customStyle="1" w:styleId="0184485DEE4043858A32C0B978575B9E17">
    <w:name w:val="0184485DEE4043858A32C0B978575B9E17"/>
    <w:rsid w:val="002B62F0"/>
    <w:rPr>
      <w:rFonts w:eastAsiaTheme="minorHAnsi"/>
      <w:lang w:eastAsia="en-US"/>
    </w:rPr>
  </w:style>
  <w:style w:type="paragraph" w:customStyle="1" w:styleId="F8A3DA611FA14BF5AC385DA83234A05017">
    <w:name w:val="F8A3DA611FA14BF5AC385DA83234A05017"/>
    <w:rsid w:val="002B62F0"/>
    <w:rPr>
      <w:rFonts w:eastAsiaTheme="minorHAnsi"/>
      <w:lang w:eastAsia="en-US"/>
    </w:rPr>
  </w:style>
  <w:style w:type="paragraph" w:customStyle="1" w:styleId="36E20361783F46A68BC926091510E9F618">
    <w:name w:val="36E20361783F46A68BC926091510E9F618"/>
    <w:rsid w:val="002B62F0"/>
    <w:rPr>
      <w:rFonts w:eastAsiaTheme="minorHAnsi"/>
      <w:lang w:eastAsia="en-US"/>
    </w:rPr>
  </w:style>
  <w:style w:type="paragraph" w:customStyle="1" w:styleId="37F7E65A0BDF4E56B65D51F577BD693B17">
    <w:name w:val="37F7E65A0BDF4E56B65D51F577BD693B17"/>
    <w:rsid w:val="002B62F0"/>
    <w:rPr>
      <w:rFonts w:eastAsiaTheme="minorHAnsi"/>
      <w:lang w:eastAsia="en-US"/>
    </w:rPr>
  </w:style>
  <w:style w:type="paragraph" w:customStyle="1" w:styleId="6B42D37B408C4F4B8CE4AD576B31107017">
    <w:name w:val="6B42D37B408C4F4B8CE4AD576B31107017"/>
    <w:rsid w:val="002B62F0"/>
    <w:rPr>
      <w:rFonts w:eastAsiaTheme="minorHAnsi"/>
      <w:lang w:eastAsia="en-US"/>
    </w:rPr>
  </w:style>
  <w:style w:type="paragraph" w:customStyle="1" w:styleId="D0693A6793514BFAB76ACBC3F98479FE17">
    <w:name w:val="D0693A6793514BFAB76ACBC3F98479FE17"/>
    <w:rsid w:val="002B62F0"/>
    <w:rPr>
      <w:rFonts w:eastAsiaTheme="minorHAnsi"/>
      <w:lang w:eastAsia="en-US"/>
    </w:rPr>
  </w:style>
  <w:style w:type="paragraph" w:customStyle="1" w:styleId="8E987ABCD4AA473097B55D75D793C0E317">
    <w:name w:val="8E987ABCD4AA473097B55D75D793C0E317"/>
    <w:rsid w:val="002B62F0"/>
    <w:rPr>
      <w:rFonts w:eastAsiaTheme="minorHAnsi"/>
      <w:lang w:eastAsia="en-US"/>
    </w:rPr>
  </w:style>
  <w:style w:type="paragraph" w:customStyle="1" w:styleId="EACBFB35D8034EA3B54CC8CC44DD2DBD17">
    <w:name w:val="EACBFB35D8034EA3B54CC8CC44DD2DBD17"/>
    <w:rsid w:val="002B62F0"/>
    <w:rPr>
      <w:rFonts w:eastAsiaTheme="minorHAnsi"/>
      <w:lang w:eastAsia="en-US"/>
    </w:rPr>
  </w:style>
  <w:style w:type="paragraph" w:customStyle="1" w:styleId="1EC386FFD37A4274BF538812C3B5BD7A17">
    <w:name w:val="1EC386FFD37A4274BF538812C3B5BD7A17"/>
    <w:rsid w:val="002B62F0"/>
    <w:rPr>
      <w:rFonts w:eastAsiaTheme="minorHAnsi"/>
      <w:lang w:eastAsia="en-US"/>
    </w:rPr>
  </w:style>
  <w:style w:type="paragraph" w:customStyle="1" w:styleId="4C85A8B09907461BA831D9A9CBDC4C1C17">
    <w:name w:val="4C85A8B09907461BA831D9A9CBDC4C1C17"/>
    <w:rsid w:val="002B62F0"/>
    <w:rPr>
      <w:rFonts w:eastAsiaTheme="minorHAnsi"/>
      <w:lang w:eastAsia="en-US"/>
    </w:rPr>
  </w:style>
  <w:style w:type="paragraph" w:customStyle="1" w:styleId="D601F3C9FDEE4EB1854DABF37870141217">
    <w:name w:val="D601F3C9FDEE4EB1854DABF37870141217"/>
    <w:rsid w:val="002B62F0"/>
    <w:rPr>
      <w:rFonts w:eastAsiaTheme="minorHAnsi"/>
      <w:lang w:eastAsia="en-US"/>
    </w:rPr>
  </w:style>
  <w:style w:type="paragraph" w:customStyle="1" w:styleId="EC4AEE3CBCD94FA6AFF0942312A4AA2E17">
    <w:name w:val="EC4AEE3CBCD94FA6AFF0942312A4AA2E17"/>
    <w:rsid w:val="002B62F0"/>
    <w:rPr>
      <w:rFonts w:eastAsiaTheme="minorHAnsi"/>
      <w:lang w:eastAsia="en-US"/>
    </w:rPr>
  </w:style>
  <w:style w:type="paragraph" w:customStyle="1" w:styleId="79B056E38E9247D48CBB3D22EA07186A17">
    <w:name w:val="79B056E38E9247D48CBB3D22EA07186A17"/>
    <w:rsid w:val="002B62F0"/>
    <w:rPr>
      <w:rFonts w:eastAsiaTheme="minorHAnsi"/>
      <w:lang w:eastAsia="en-US"/>
    </w:rPr>
  </w:style>
  <w:style w:type="paragraph" w:customStyle="1" w:styleId="E9FEA0E00DC44605ADDDE4A0025720EE17">
    <w:name w:val="E9FEA0E00DC44605ADDDE4A0025720EE17"/>
    <w:rsid w:val="002B62F0"/>
    <w:rPr>
      <w:rFonts w:eastAsiaTheme="minorHAnsi"/>
      <w:lang w:eastAsia="en-US"/>
    </w:rPr>
  </w:style>
  <w:style w:type="paragraph" w:customStyle="1" w:styleId="1639D2EA069F46AD83B938EC10AF39B617">
    <w:name w:val="1639D2EA069F46AD83B938EC10AF39B617"/>
    <w:rsid w:val="002B62F0"/>
    <w:rPr>
      <w:rFonts w:eastAsiaTheme="minorHAnsi"/>
      <w:lang w:eastAsia="en-US"/>
    </w:rPr>
  </w:style>
  <w:style w:type="paragraph" w:customStyle="1" w:styleId="EC0A2C84DAAE422A9A9CDAC8965D571517">
    <w:name w:val="EC0A2C84DAAE422A9A9CDAC8965D571517"/>
    <w:rsid w:val="002B62F0"/>
    <w:rPr>
      <w:rFonts w:eastAsiaTheme="minorHAnsi"/>
      <w:lang w:eastAsia="en-US"/>
    </w:rPr>
  </w:style>
  <w:style w:type="paragraph" w:customStyle="1" w:styleId="A4C6233C775C497A9411DA849FD2939D17">
    <w:name w:val="A4C6233C775C497A9411DA849FD2939D17"/>
    <w:rsid w:val="002B62F0"/>
    <w:rPr>
      <w:rFonts w:eastAsiaTheme="minorHAnsi"/>
      <w:lang w:eastAsia="en-US"/>
    </w:rPr>
  </w:style>
  <w:style w:type="paragraph" w:customStyle="1" w:styleId="8846FA10CF00448DAD7F76800A81899717">
    <w:name w:val="8846FA10CF00448DAD7F76800A81899717"/>
    <w:rsid w:val="002B62F0"/>
    <w:rPr>
      <w:rFonts w:eastAsiaTheme="minorHAnsi"/>
      <w:lang w:eastAsia="en-US"/>
    </w:rPr>
  </w:style>
  <w:style w:type="paragraph" w:customStyle="1" w:styleId="83C13B923B0B441AAC3666B049AE8EFB5">
    <w:name w:val="83C13B923B0B441AAC3666B049AE8EFB5"/>
    <w:rsid w:val="002B62F0"/>
    <w:rPr>
      <w:rFonts w:eastAsiaTheme="minorHAnsi"/>
      <w:lang w:eastAsia="en-US"/>
    </w:rPr>
  </w:style>
  <w:style w:type="paragraph" w:customStyle="1" w:styleId="B6C5E5676EDA4B94829EB0C87CC6BBD15">
    <w:name w:val="B6C5E5676EDA4B94829EB0C87CC6BBD15"/>
    <w:rsid w:val="002B62F0"/>
    <w:rPr>
      <w:rFonts w:eastAsiaTheme="minorHAnsi"/>
      <w:lang w:eastAsia="en-US"/>
    </w:rPr>
  </w:style>
  <w:style w:type="paragraph" w:customStyle="1" w:styleId="917FC2A00B084A1BAEBBCD18B1A8A1EB5">
    <w:name w:val="917FC2A00B084A1BAEBBCD18B1A8A1EB5"/>
    <w:rsid w:val="002B62F0"/>
    <w:rPr>
      <w:rFonts w:eastAsiaTheme="minorHAnsi"/>
      <w:lang w:eastAsia="en-US"/>
    </w:rPr>
  </w:style>
  <w:style w:type="paragraph" w:customStyle="1" w:styleId="286DD8BFF56647B28E8E5F7B6A5318CC4">
    <w:name w:val="286DD8BFF56647B28E8E5F7B6A5318CC4"/>
    <w:rsid w:val="002B62F0"/>
    <w:rPr>
      <w:rFonts w:eastAsiaTheme="minorHAnsi"/>
      <w:lang w:eastAsia="en-US"/>
    </w:rPr>
  </w:style>
  <w:style w:type="paragraph" w:customStyle="1" w:styleId="3FBA943227EA4FA0A1236D556843F5DF18">
    <w:name w:val="3FBA943227EA4FA0A1236D556843F5DF18"/>
    <w:rsid w:val="002B62F0"/>
    <w:rPr>
      <w:rFonts w:eastAsiaTheme="minorHAnsi"/>
      <w:lang w:eastAsia="en-US"/>
    </w:rPr>
  </w:style>
  <w:style w:type="paragraph" w:customStyle="1" w:styleId="5C7F63A5CD92487F8F4E270359DA87F719">
    <w:name w:val="5C7F63A5CD92487F8F4E270359DA87F719"/>
    <w:rsid w:val="002B62F0"/>
    <w:rPr>
      <w:rFonts w:eastAsiaTheme="minorHAnsi"/>
      <w:lang w:eastAsia="en-US"/>
    </w:rPr>
  </w:style>
  <w:style w:type="paragraph" w:customStyle="1" w:styleId="E5CC8EF7CF224203B1C967DD1C88109419">
    <w:name w:val="E5CC8EF7CF224203B1C967DD1C88109419"/>
    <w:rsid w:val="002B62F0"/>
    <w:rPr>
      <w:rFonts w:eastAsiaTheme="minorHAnsi"/>
      <w:lang w:eastAsia="en-US"/>
    </w:rPr>
  </w:style>
  <w:style w:type="paragraph" w:customStyle="1" w:styleId="17EB28CC4E1343F09812CCC7B7811EE93">
    <w:name w:val="17EB28CC4E1343F09812CCC7B7811EE93"/>
    <w:rsid w:val="002B62F0"/>
    <w:rPr>
      <w:rFonts w:eastAsiaTheme="minorHAnsi"/>
      <w:lang w:eastAsia="en-US"/>
    </w:rPr>
  </w:style>
  <w:style w:type="paragraph" w:customStyle="1" w:styleId="8DBE9F78F94B4B25A98B857357C3236119">
    <w:name w:val="8DBE9F78F94B4B25A98B857357C3236119"/>
    <w:rsid w:val="002B62F0"/>
    <w:rPr>
      <w:rFonts w:eastAsiaTheme="minorHAnsi"/>
      <w:lang w:eastAsia="en-US"/>
    </w:rPr>
  </w:style>
  <w:style w:type="paragraph" w:customStyle="1" w:styleId="BE71BAA9B51849A282108DD51E573A1519">
    <w:name w:val="BE71BAA9B51849A282108DD51E573A1519"/>
    <w:rsid w:val="002B62F0"/>
    <w:rPr>
      <w:rFonts w:eastAsiaTheme="minorHAnsi"/>
      <w:lang w:eastAsia="en-US"/>
    </w:rPr>
  </w:style>
  <w:style w:type="paragraph" w:customStyle="1" w:styleId="71D7454D7EA44E4297838C4E701174B519">
    <w:name w:val="71D7454D7EA44E4297838C4E701174B519"/>
    <w:rsid w:val="002B62F0"/>
    <w:rPr>
      <w:rFonts w:eastAsiaTheme="minorHAnsi"/>
      <w:lang w:eastAsia="en-US"/>
    </w:rPr>
  </w:style>
  <w:style w:type="paragraph" w:customStyle="1" w:styleId="213B24D2E3A849A0A47BC90C8937254D19">
    <w:name w:val="213B24D2E3A849A0A47BC90C8937254D19"/>
    <w:rsid w:val="002B62F0"/>
    <w:rPr>
      <w:rFonts w:eastAsiaTheme="minorHAnsi"/>
      <w:lang w:eastAsia="en-US"/>
    </w:rPr>
  </w:style>
  <w:style w:type="paragraph" w:customStyle="1" w:styleId="81C75FFFF9964379A7FE97237A6BD8D319">
    <w:name w:val="81C75FFFF9964379A7FE97237A6BD8D319"/>
    <w:rsid w:val="002B62F0"/>
    <w:rPr>
      <w:rFonts w:eastAsiaTheme="minorHAnsi"/>
      <w:lang w:eastAsia="en-US"/>
    </w:rPr>
  </w:style>
  <w:style w:type="paragraph" w:customStyle="1" w:styleId="682CC781F2A6431C8EFBEFD3861F718F19">
    <w:name w:val="682CC781F2A6431C8EFBEFD3861F718F19"/>
    <w:rsid w:val="002B62F0"/>
    <w:rPr>
      <w:rFonts w:eastAsiaTheme="minorHAnsi"/>
      <w:lang w:eastAsia="en-US"/>
    </w:rPr>
  </w:style>
  <w:style w:type="paragraph" w:customStyle="1" w:styleId="0184485DEE4043858A32C0B978575B9E18">
    <w:name w:val="0184485DEE4043858A32C0B978575B9E18"/>
    <w:rsid w:val="002B62F0"/>
    <w:rPr>
      <w:rFonts w:eastAsiaTheme="minorHAnsi"/>
      <w:lang w:eastAsia="en-US"/>
    </w:rPr>
  </w:style>
  <w:style w:type="paragraph" w:customStyle="1" w:styleId="F8A3DA611FA14BF5AC385DA83234A05018">
    <w:name w:val="F8A3DA611FA14BF5AC385DA83234A05018"/>
    <w:rsid w:val="002B62F0"/>
    <w:rPr>
      <w:rFonts w:eastAsiaTheme="minorHAnsi"/>
      <w:lang w:eastAsia="en-US"/>
    </w:rPr>
  </w:style>
  <w:style w:type="paragraph" w:customStyle="1" w:styleId="36E20361783F46A68BC926091510E9F619">
    <w:name w:val="36E20361783F46A68BC926091510E9F619"/>
    <w:rsid w:val="002B62F0"/>
    <w:rPr>
      <w:rFonts w:eastAsiaTheme="minorHAnsi"/>
      <w:lang w:eastAsia="en-US"/>
    </w:rPr>
  </w:style>
  <w:style w:type="paragraph" w:customStyle="1" w:styleId="37F7E65A0BDF4E56B65D51F577BD693B18">
    <w:name w:val="37F7E65A0BDF4E56B65D51F577BD693B18"/>
    <w:rsid w:val="002B62F0"/>
    <w:rPr>
      <w:rFonts w:eastAsiaTheme="minorHAnsi"/>
      <w:lang w:eastAsia="en-US"/>
    </w:rPr>
  </w:style>
  <w:style w:type="paragraph" w:customStyle="1" w:styleId="6B42D37B408C4F4B8CE4AD576B31107018">
    <w:name w:val="6B42D37B408C4F4B8CE4AD576B31107018"/>
    <w:rsid w:val="002B62F0"/>
    <w:rPr>
      <w:rFonts w:eastAsiaTheme="minorHAnsi"/>
      <w:lang w:eastAsia="en-US"/>
    </w:rPr>
  </w:style>
  <w:style w:type="paragraph" w:customStyle="1" w:styleId="D0693A6793514BFAB76ACBC3F98479FE18">
    <w:name w:val="D0693A6793514BFAB76ACBC3F98479FE18"/>
    <w:rsid w:val="002B62F0"/>
    <w:rPr>
      <w:rFonts w:eastAsiaTheme="minorHAnsi"/>
      <w:lang w:eastAsia="en-US"/>
    </w:rPr>
  </w:style>
  <w:style w:type="paragraph" w:customStyle="1" w:styleId="8E987ABCD4AA473097B55D75D793C0E318">
    <w:name w:val="8E987ABCD4AA473097B55D75D793C0E318"/>
    <w:rsid w:val="002B62F0"/>
    <w:rPr>
      <w:rFonts w:eastAsiaTheme="minorHAnsi"/>
      <w:lang w:eastAsia="en-US"/>
    </w:rPr>
  </w:style>
  <w:style w:type="paragraph" w:customStyle="1" w:styleId="EACBFB35D8034EA3B54CC8CC44DD2DBD18">
    <w:name w:val="EACBFB35D8034EA3B54CC8CC44DD2DBD18"/>
    <w:rsid w:val="002B62F0"/>
    <w:rPr>
      <w:rFonts w:eastAsiaTheme="minorHAnsi"/>
      <w:lang w:eastAsia="en-US"/>
    </w:rPr>
  </w:style>
  <w:style w:type="paragraph" w:customStyle="1" w:styleId="1EC386FFD37A4274BF538812C3B5BD7A18">
    <w:name w:val="1EC386FFD37A4274BF538812C3B5BD7A18"/>
    <w:rsid w:val="002B62F0"/>
    <w:rPr>
      <w:rFonts w:eastAsiaTheme="minorHAnsi"/>
      <w:lang w:eastAsia="en-US"/>
    </w:rPr>
  </w:style>
  <w:style w:type="paragraph" w:customStyle="1" w:styleId="4C85A8B09907461BA831D9A9CBDC4C1C18">
    <w:name w:val="4C85A8B09907461BA831D9A9CBDC4C1C18"/>
    <w:rsid w:val="002B62F0"/>
    <w:rPr>
      <w:rFonts w:eastAsiaTheme="minorHAnsi"/>
      <w:lang w:eastAsia="en-US"/>
    </w:rPr>
  </w:style>
  <w:style w:type="paragraph" w:customStyle="1" w:styleId="D601F3C9FDEE4EB1854DABF37870141218">
    <w:name w:val="D601F3C9FDEE4EB1854DABF37870141218"/>
    <w:rsid w:val="002B62F0"/>
    <w:rPr>
      <w:rFonts w:eastAsiaTheme="minorHAnsi"/>
      <w:lang w:eastAsia="en-US"/>
    </w:rPr>
  </w:style>
  <w:style w:type="paragraph" w:customStyle="1" w:styleId="EC4AEE3CBCD94FA6AFF0942312A4AA2E18">
    <w:name w:val="EC4AEE3CBCD94FA6AFF0942312A4AA2E18"/>
    <w:rsid w:val="002B62F0"/>
    <w:rPr>
      <w:rFonts w:eastAsiaTheme="minorHAnsi"/>
      <w:lang w:eastAsia="en-US"/>
    </w:rPr>
  </w:style>
  <w:style w:type="paragraph" w:customStyle="1" w:styleId="79B056E38E9247D48CBB3D22EA07186A18">
    <w:name w:val="79B056E38E9247D48CBB3D22EA07186A18"/>
    <w:rsid w:val="002B62F0"/>
    <w:rPr>
      <w:rFonts w:eastAsiaTheme="minorHAnsi"/>
      <w:lang w:eastAsia="en-US"/>
    </w:rPr>
  </w:style>
  <w:style w:type="paragraph" w:customStyle="1" w:styleId="E9FEA0E00DC44605ADDDE4A0025720EE18">
    <w:name w:val="E9FEA0E00DC44605ADDDE4A0025720EE18"/>
    <w:rsid w:val="002B62F0"/>
    <w:rPr>
      <w:rFonts w:eastAsiaTheme="minorHAnsi"/>
      <w:lang w:eastAsia="en-US"/>
    </w:rPr>
  </w:style>
  <w:style w:type="paragraph" w:customStyle="1" w:styleId="1639D2EA069F46AD83B938EC10AF39B618">
    <w:name w:val="1639D2EA069F46AD83B938EC10AF39B618"/>
    <w:rsid w:val="002B62F0"/>
    <w:rPr>
      <w:rFonts w:eastAsiaTheme="minorHAnsi"/>
      <w:lang w:eastAsia="en-US"/>
    </w:rPr>
  </w:style>
  <w:style w:type="paragraph" w:customStyle="1" w:styleId="EC0A2C84DAAE422A9A9CDAC8965D571518">
    <w:name w:val="EC0A2C84DAAE422A9A9CDAC8965D571518"/>
    <w:rsid w:val="002B62F0"/>
    <w:rPr>
      <w:rFonts w:eastAsiaTheme="minorHAnsi"/>
      <w:lang w:eastAsia="en-US"/>
    </w:rPr>
  </w:style>
  <w:style w:type="paragraph" w:customStyle="1" w:styleId="A4C6233C775C497A9411DA849FD2939D18">
    <w:name w:val="A4C6233C775C497A9411DA849FD2939D18"/>
    <w:rsid w:val="002B62F0"/>
    <w:rPr>
      <w:rFonts w:eastAsiaTheme="minorHAnsi"/>
      <w:lang w:eastAsia="en-US"/>
    </w:rPr>
  </w:style>
  <w:style w:type="paragraph" w:customStyle="1" w:styleId="8846FA10CF00448DAD7F76800A81899718">
    <w:name w:val="8846FA10CF00448DAD7F76800A81899718"/>
    <w:rsid w:val="002B62F0"/>
    <w:rPr>
      <w:rFonts w:eastAsiaTheme="minorHAnsi"/>
      <w:lang w:eastAsia="en-US"/>
    </w:rPr>
  </w:style>
  <w:style w:type="paragraph" w:customStyle="1" w:styleId="83C13B923B0B441AAC3666B049AE8EFB6">
    <w:name w:val="83C13B923B0B441AAC3666B049AE8EFB6"/>
    <w:rsid w:val="002B62F0"/>
    <w:rPr>
      <w:rFonts w:eastAsiaTheme="minorHAnsi"/>
      <w:lang w:eastAsia="en-US"/>
    </w:rPr>
  </w:style>
  <w:style w:type="paragraph" w:customStyle="1" w:styleId="B6C5E5676EDA4B94829EB0C87CC6BBD16">
    <w:name w:val="B6C5E5676EDA4B94829EB0C87CC6BBD16"/>
    <w:rsid w:val="002B62F0"/>
    <w:rPr>
      <w:rFonts w:eastAsiaTheme="minorHAnsi"/>
      <w:lang w:eastAsia="en-US"/>
    </w:rPr>
  </w:style>
  <w:style w:type="paragraph" w:customStyle="1" w:styleId="917FC2A00B084A1BAEBBCD18B1A8A1EB6">
    <w:name w:val="917FC2A00B084A1BAEBBCD18B1A8A1EB6"/>
    <w:rsid w:val="002B62F0"/>
    <w:rPr>
      <w:rFonts w:eastAsiaTheme="minorHAnsi"/>
      <w:lang w:eastAsia="en-US"/>
    </w:rPr>
  </w:style>
  <w:style w:type="paragraph" w:customStyle="1" w:styleId="286DD8BFF56647B28E8E5F7B6A5318CC5">
    <w:name w:val="286DD8BFF56647B28E8E5F7B6A5318CC5"/>
    <w:rsid w:val="002B62F0"/>
    <w:rPr>
      <w:rFonts w:eastAsiaTheme="minorHAnsi"/>
      <w:lang w:eastAsia="en-US"/>
    </w:rPr>
  </w:style>
  <w:style w:type="paragraph" w:customStyle="1" w:styleId="3BCE8A6C1D2944ADA4D824CE064963C0">
    <w:name w:val="3BCE8A6C1D2944ADA4D824CE064963C0"/>
    <w:rsid w:val="002B62F0"/>
  </w:style>
  <w:style w:type="paragraph" w:customStyle="1" w:styleId="3BCE8A6C1D2944ADA4D824CE064963C01">
    <w:name w:val="3BCE8A6C1D2944ADA4D824CE064963C01"/>
    <w:rsid w:val="002B62F0"/>
    <w:pPr>
      <w:tabs>
        <w:tab w:val="center" w:pos="4819"/>
        <w:tab w:val="right" w:pos="9638"/>
      </w:tabs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3FBA943227EA4FA0A1236D556843F5DF19">
    <w:name w:val="3FBA943227EA4FA0A1236D556843F5DF19"/>
    <w:rsid w:val="002B62F0"/>
    <w:rPr>
      <w:rFonts w:eastAsiaTheme="minorHAnsi"/>
      <w:lang w:eastAsia="en-US"/>
    </w:rPr>
  </w:style>
  <w:style w:type="paragraph" w:customStyle="1" w:styleId="5C7F63A5CD92487F8F4E270359DA87F720">
    <w:name w:val="5C7F63A5CD92487F8F4E270359DA87F720"/>
    <w:rsid w:val="002B62F0"/>
    <w:rPr>
      <w:rFonts w:eastAsiaTheme="minorHAnsi"/>
      <w:lang w:eastAsia="en-US"/>
    </w:rPr>
  </w:style>
  <w:style w:type="paragraph" w:customStyle="1" w:styleId="E5CC8EF7CF224203B1C967DD1C88109420">
    <w:name w:val="E5CC8EF7CF224203B1C967DD1C88109420"/>
    <w:rsid w:val="002B62F0"/>
    <w:rPr>
      <w:rFonts w:eastAsiaTheme="minorHAnsi"/>
      <w:lang w:eastAsia="en-US"/>
    </w:rPr>
  </w:style>
  <w:style w:type="paragraph" w:customStyle="1" w:styleId="17EB28CC4E1343F09812CCC7B7811EE94">
    <w:name w:val="17EB28CC4E1343F09812CCC7B7811EE94"/>
    <w:rsid w:val="002B62F0"/>
    <w:rPr>
      <w:rFonts w:eastAsiaTheme="minorHAnsi"/>
      <w:lang w:eastAsia="en-US"/>
    </w:rPr>
  </w:style>
  <w:style w:type="paragraph" w:customStyle="1" w:styleId="8DBE9F78F94B4B25A98B857357C3236120">
    <w:name w:val="8DBE9F78F94B4B25A98B857357C3236120"/>
    <w:rsid w:val="002B62F0"/>
    <w:rPr>
      <w:rFonts w:eastAsiaTheme="minorHAnsi"/>
      <w:lang w:eastAsia="en-US"/>
    </w:rPr>
  </w:style>
  <w:style w:type="paragraph" w:customStyle="1" w:styleId="BE71BAA9B51849A282108DD51E573A1520">
    <w:name w:val="BE71BAA9B51849A282108DD51E573A1520"/>
    <w:rsid w:val="002B62F0"/>
    <w:rPr>
      <w:rFonts w:eastAsiaTheme="minorHAnsi"/>
      <w:lang w:eastAsia="en-US"/>
    </w:rPr>
  </w:style>
  <w:style w:type="paragraph" w:customStyle="1" w:styleId="71D7454D7EA44E4297838C4E701174B520">
    <w:name w:val="71D7454D7EA44E4297838C4E701174B520"/>
    <w:rsid w:val="002B62F0"/>
    <w:rPr>
      <w:rFonts w:eastAsiaTheme="minorHAnsi"/>
      <w:lang w:eastAsia="en-US"/>
    </w:rPr>
  </w:style>
  <w:style w:type="paragraph" w:customStyle="1" w:styleId="213B24D2E3A849A0A47BC90C8937254D20">
    <w:name w:val="213B24D2E3A849A0A47BC90C8937254D20"/>
    <w:rsid w:val="002B62F0"/>
    <w:rPr>
      <w:rFonts w:eastAsiaTheme="minorHAnsi"/>
      <w:lang w:eastAsia="en-US"/>
    </w:rPr>
  </w:style>
  <w:style w:type="paragraph" w:customStyle="1" w:styleId="81C75FFFF9964379A7FE97237A6BD8D320">
    <w:name w:val="81C75FFFF9964379A7FE97237A6BD8D320"/>
    <w:rsid w:val="002B62F0"/>
    <w:rPr>
      <w:rFonts w:eastAsiaTheme="minorHAnsi"/>
      <w:lang w:eastAsia="en-US"/>
    </w:rPr>
  </w:style>
  <w:style w:type="paragraph" w:customStyle="1" w:styleId="682CC781F2A6431C8EFBEFD3861F718F20">
    <w:name w:val="682CC781F2A6431C8EFBEFD3861F718F20"/>
    <w:rsid w:val="002B62F0"/>
    <w:rPr>
      <w:rFonts w:eastAsiaTheme="minorHAnsi"/>
      <w:lang w:eastAsia="en-US"/>
    </w:rPr>
  </w:style>
  <w:style w:type="paragraph" w:customStyle="1" w:styleId="0184485DEE4043858A32C0B978575B9E19">
    <w:name w:val="0184485DEE4043858A32C0B978575B9E19"/>
    <w:rsid w:val="002B62F0"/>
    <w:rPr>
      <w:rFonts w:eastAsiaTheme="minorHAnsi"/>
      <w:lang w:eastAsia="en-US"/>
    </w:rPr>
  </w:style>
  <w:style w:type="paragraph" w:customStyle="1" w:styleId="F8A3DA611FA14BF5AC385DA83234A05019">
    <w:name w:val="F8A3DA611FA14BF5AC385DA83234A05019"/>
    <w:rsid w:val="002B62F0"/>
    <w:rPr>
      <w:rFonts w:eastAsiaTheme="minorHAnsi"/>
      <w:lang w:eastAsia="en-US"/>
    </w:rPr>
  </w:style>
  <w:style w:type="paragraph" w:customStyle="1" w:styleId="36E20361783F46A68BC926091510E9F620">
    <w:name w:val="36E20361783F46A68BC926091510E9F620"/>
    <w:rsid w:val="002B62F0"/>
    <w:rPr>
      <w:rFonts w:eastAsiaTheme="minorHAnsi"/>
      <w:lang w:eastAsia="en-US"/>
    </w:rPr>
  </w:style>
  <w:style w:type="paragraph" w:customStyle="1" w:styleId="37F7E65A0BDF4E56B65D51F577BD693B19">
    <w:name w:val="37F7E65A0BDF4E56B65D51F577BD693B19"/>
    <w:rsid w:val="002B62F0"/>
    <w:rPr>
      <w:rFonts w:eastAsiaTheme="minorHAnsi"/>
      <w:lang w:eastAsia="en-US"/>
    </w:rPr>
  </w:style>
  <w:style w:type="paragraph" w:customStyle="1" w:styleId="6B42D37B408C4F4B8CE4AD576B31107019">
    <w:name w:val="6B42D37B408C4F4B8CE4AD576B31107019"/>
    <w:rsid w:val="002B62F0"/>
    <w:rPr>
      <w:rFonts w:eastAsiaTheme="minorHAnsi"/>
      <w:lang w:eastAsia="en-US"/>
    </w:rPr>
  </w:style>
  <w:style w:type="paragraph" w:customStyle="1" w:styleId="D0693A6793514BFAB76ACBC3F98479FE19">
    <w:name w:val="D0693A6793514BFAB76ACBC3F98479FE19"/>
    <w:rsid w:val="002B62F0"/>
    <w:rPr>
      <w:rFonts w:eastAsiaTheme="minorHAnsi"/>
      <w:lang w:eastAsia="en-US"/>
    </w:rPr>
  </w:style>
  <w:style w:type="paragraph" w:customStyle="1" w:styleId="8E987ABCD4AA473097B55D75D793C0E319">
    <w:name w:val="8E987ABCD4AA473097B55D75D793C0E319"/>
    <w:rsid w:val="002B62F0"/>
    <w:rPr>
      <w:rFonts w:eastAsiaTheme="minorHAnsi"/>
      <w:lang w:eastAsia="en-US"/>
    </w:rPr>
  </w:style>
  <w:style w:type="paragraph" w:customStyle="1" w:styleId="EACBFB35D8034EA3B54CC8CC44DD2DBD19">
    <w:name w:val="EACBFB35D8034EA3B54CC8CC44DD2DBD19"/>
    <w:rsid w:val="002B62F0"/>
    <w:rPr>
      <w:rFonts w:eastAsiaTheme="minorHAnsi"/>
      <w:lang w:eastAsia="en-US"/>
    </w:rPr>
  </w:style>
  <w:style w:type="paragraph" w:customStyle="1" w:styleId="1EC386FFD37A4274BF538812C3B5BD7A19">
    <w:name w:val="1EC386FFD37A4274BF538812C3B5BD7A19"/>
    <w:rsid w:val="002B62F0"/>
    <w:rPr>
      <w:rFonts w:eastAsiaTheme="minorHAnsi"/>
      <w:lang w:eastAsia="en-US"/>
    </w:rPr>
  </w:style>
  <w:style w:type="paragraph" w:customStyle="1" w:styleId="4C85A8B09907461BA831D9A9CBDC4C1C19">
    <w:name w:val="4C85A8B09907461BA831D9A9CBDC4C1C19"/>
    <w:rsid w:val="002B62F0"/>
    <w:rPr>
      <w:rFonts w:eastAsiaTheme="minorHAnsi"/>
      <w:lang w:eastAsia="en-US"/>
    </w:rPr>
  </w:style>
  <w:style w:type="paragraph" w:customStyle="1" w:styleId="D601F3C9FDEE4EB1854DABF37870141219">
    <w:name w:val="D601F3C9FDEE4EB1854DABF37870141219"/>
    <w:rsid w:val="002B62F0"/>
    <w:rPr>
      <w:rFonts w:eastAsiaTheme="minorHAnsi"/>
      <w:lang w:eastAsia="en-US"/>
    </w:rPr>
  </w:style>
  <w:style w:type="paragraph" w:customStyle="1" w:styleId="EC4AEE3CBCD94FA6AFF0942312A4AA2E19">
    <w:name w:val="EC4AEE3CBCD94FA6AFF0942312A4AA2E19"/>
    <w:rsid w:val="002B62F0"/>
    <w:rPr>
      <w:rFonts w:eastAsiaTheme="minorHAnsi"/>
      <w:lang w:eastAsia="en-US"/>
    </w:rPr>
  </w:style>
  <w:style w:type="paragraph" w:customStyle="1" w:styleId="79B056E38E9247D48CBB3D22EA07186A19">
    <w:name w:val="79B056E38E9247D48CBB3D22EA07186A19"/>
    <w:rsid w:val="002B62F0"/>
    <w:rPr>
      <w:rFonts w:eastAsiaTheme="minorHAnsi"/>
      <w:lang w:eastAsia="en-US"/>
    </w:rPr>
  </w:style>
  <w:style w:type="paragraph" w:customStyle="1" w:styleId="E9FEA0E00DC44605ADDDE4A0025720EE19">
    <w:name w:val="E9FEA0E00DC44605ADDDE4A0025720EE19"/>
    <w:rsid w:val="002B62F0"/>
    <w:rPr>
      <w:rFonts w:eastAsiaTheme="minorHAnsi"/>
      <w:lang w:eastAsia="en-US"/>
    </w:rPr>
  </w:style>
  <w:style w:type="paragraph" w:customStyle="1" w:styleId="1639D2EA069F46AD83B938EC10AF39B619">
    <w:name w:val="1639D2EA069F46AD83B938EC10AF39B619"/>
    <w:rsid w:val="002B62F0"/>
    <w:rPr>
      <w:rFonts w:eastAsiaTheme="minorHAnsi"/>
      <w:lang w:eastAsia="en-US"/>
    </w:rPr>
  </w:style>
  <w:style w:type="paragraph" w:customStyle="1" w:styleId="EC0A2C84DAAE422A9A9CDAC8965D571519">
    <w:name w:val="EC0A2C84DAAE422A9A9CDAC8965D571519"/>
    <w:rsid w:val="002B62F0"/>
    <w:rPr>
      <w:rFonts w:eastAsiaTheme="minorHAnsi"/>
      <w:lang w:eastAsia="en-US"/>
    </w:rPr>
  </w:style>
  <w:style w:type="paragraph" w:customStyle="1" w:styleId="A4C6233C775C497A9411DA849FD2939D19">
    <w:name w:val="A4C6233C775C497A9411DA849FD2939D19"/>
    <w:rsid w:val="002B62F0"/>
    <w:rPr>
      <w:rFonts w:eastAsiaTheme="minorHAnsi"/>
      <w:lang w:eastAsia="en-US"/>
    </w:rPr>
  </w:style>
  <w:style w:type="paragraph" w:customStyle="1" w:styleId="8846FA10CF00448DAD7F76800A81899719">
    <w:name w:val="8846FA10CF00448DAD7F76800A81899719"/>
    <w:rsid w:val="002B62F0"/>
    <w:rPr>
      <w:rFonts w:eastAsiaTheme="minorHAnsi"/>
      <w:lang w:eastAsia="en-US"/>
    </w:rPr>
  </w:style>
  <w:style w:type="paragraph" w:customStyle="1" w:styleId="83C13B923B0B441AAC3666B049AE8EFB7">
    <w:name w:val="83C13B923B0B441AAC3666B049AE8EFB7"/>
    <w:rsid w:val="002B62F0"/>
    <w:rPr>
      <w:rFonts w:eastAsiaTheme="minorHAnsi"/>
      <w:lang w:eastAsia="en-US"/>
    </w:rPr>
  </w:style>
  <w:style w:type="paragraph" w:customStyle="1" w:styleId="B6C5E5676EDA4B94829EB0C87CC6BBD17">
    <w:name w:val="B6C5E5676EDA4B94829EB0C87CC6BBD17"/>
    <w:rsid w:val="002B62F0"/>
    <w:rPr>
      <w:rFonts w:eastAsiaTheme="minorHAnsi"/>
      <w:lang w:eastAsia="en-US"/>
    </w:rPr>
  </w:style>
  <w:style w:type="paragraph" w:customStyle="1" w:styleId="917FC2A00B084A1BAEBBCD18B1A8A1EB7">
    <w:name w:val="917FC2A00B084A1BAEBBCD18B1A8A1EB7"/>
    <w:rsid w:val="002B62F0"/>
    <w:rPr>
      <w:rFonts w:eastAsiaTheme="minorHAnsi"/>
      <w:lang w:eastAsia="en-US"/>
    </w:rPr>
  </w:style>
  <w:style w:type="paragraph" w:customStyle="1" w:styleId="286DD8BFF56647B28E8E5F7B6A5318CC6">
    <w:name w:val="286DD8BFF56647B28E8E5F7B6A5318CC6"/>
    <w:rsid w:val="002B62F0"/>
    <w:rPr>
      <w:rFonts w:eastAsiaTheme="minorHAnsi"/>
      <w:lang w:eastAsia="en-US"/>
    </w:rPr>
  </w:style>
  <w:style w:type="paragraph" w:customStyle="1" w:styleId="3BCE8A6C1D2944ADA4D824CE064963C02">
    <w:name w:val="3BCE8A6C1D2944ADA4D824CE064963C02"/>
    <w:rsid w:val="002B62F0"/>
    <w:pPr>
      <w:tabs>
        <w:tab w:val="center" w:pos="4819"/>
        <w:tab w:val="right" w:pos="9638"/>
      </w:tabs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0DBC873C257F4C80B801067A5403397F">
    <w:name w:val="0DBC873C257F4C80B801067A5403397F"/>
    <w:rsid w:val="002B62F0"/>
    <w:rPr>
      <w:rFonts w:eastAsiaTheme="minorHAnsi"/>
      <w:lang w:eastAsia="en-US"/>
    </w:rPr>
  </w:style>
  <w:style w:type="paragraph" w:customStyle="1" w:styleId="286DD8BFF56647B28E8E5F7B6A5318CC7">
    <w:name w:val="286DD8BFF56647B28E8E5F7B6A5318CC7"/>
    <w:rsid w:val="002B62F0"/>
    <w:rPr>
      <w:rFonts w:eastAsiaTheme="minorHAnsi"/>
      <w:lang w:eastAsia="en-US"/>
    </w:rPr>
  </w:style>
  <w:style w:type="paragraph" w:customStyle="1" w:styleId="3BCE8A6C1D2944ADA4D824CE064963C03">
    <w:name w:val="3BCE8A6C1D2944ADA4D824CE064963C03"/>
    <w:rsid w:val="002B62F0"/>
    <w:pPr>
      <w:tabs>
        <w:tab w:val="center" w:pos="4819"/>
        <w:tab w:val="right" w:pos="9638"/>
      </w:tabs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0DBC873C257F4C80B801067A5403397F1">
    <w:name w:val="0DBC873C257F4C80B801067A5403397F1"/>
    <w:rsid w:val="002B62F0"/>
    <w:rPr>
      <w:rFonts w:eastAsiaTheme="minorHAnsi"/>
      <w:lang w:eastAsia="en-US"/>
    </w:rPr>
  </w:style>
  <w:style w:type="paragraph" w:customStyle="1" w:styleId="286DD8BFF56647B28E8E5F7B6A5318CC8">
    <w:name w:val="286DD8BFF56647B28E8E5F7B6A5318CC8"/>
    <w:rsid w:val="002B62F0"/>
    <w:rPr>
      <w:rFonts w:eastAsiaTheme="minorHAnsi"/>
      <w:lang w:eastAsia="en-US"/>
    </w:rPr>
  </w:style>
  <w:style w:type="paragraph" w:customStyle="1" w:styleId="029D44DBEC894E0FAE7349C7AC486C06">
    <w:name w:val="029D44DBEC894E0FAE7349C7AC486C06"/>
    <w:rsid w:val="002B62F0"/>
  </w:style>
  <w:style w:type="paragraph" w:customStyle="1" w:styleId="AFCB39FE87934D2E9E058B786724A701">
    <w:name w:val="AFCB39FE87934D2E9E058B786724A701"/>
    <w:rsid w:val="002B62F0"/>
  </w:style>
  <w:style w:type="paragraph" w:customStyle="1" w:styleId="C30E5E76DDF74510BCCCF9B49EDD435B">
    <w:name w:val="C30E5E76DDF74510BCCCF9B49EDD435B"/>
    <w:rsid w:val="002B62F0"/>
  </w:style>
  <w:style w:type="paragraph" w:customStyle="1" w:styleId="22DE0C8CF4BC426AAF16D1145F782939">
    <w:name w:val="22DE0C8CF4BC426AAF16D1145F782939"/>
    <w:rsid w:val="002B62F0"/>
  </w:style>
  <w:style w:type="paragraph" w:customStyle="1" w:styleId="D971F5495ED94A72805389B1C7B17665">
    <w:name w:val="D971F5495ED94A72805389B1C7B17665"/>
    <w:rsid w:val="002B62F0"/>
  </w:style>
  <w:style w:type="paragraph" w:customStyle="1" w:styleId="CD5B5B9A69A64478937D2817B3A6D038">
    <w:name w:val="CD5B5B9A69A64478937D2817B3A6D038"/>
    <w:rsid w:val="002B62F0"/>
  </w:style>
  <w:style w:type="paragraph" w:customStyle="1" w:styleId="6C4DB6C72984425EA19AA45C35CFD423">
    <w:name w:val="6C4DB6C72984425EA19AA45C35CFD423"/>
    <w:rsid w:val="002B62F0"/>
  </w:style>
  <w:style w:type="paragraph" w:customStyle="1" w:styleId="4BC25807A5EB43D48627CBB3A39E3667">
    <w:name w:val="4BC25807A5EB43D48627CBB3A39E3667"/>
    <w:rsid w:val="002B62F0"/>
  </w:style>
  <w:style w:type="paragraph" w:customStyle="1" w:styleId="3BCE8A6C1D2944ADA4D824CE064963C04">
    <w:name w:val="3BCE8A6C1D2944ADA4D824CE064963C04"/>
    <w:rsid w:val="002B62F0"/>
    <w:pPr>
      <w:tabs>
        <w:tab w:val="center" w:pos="4819"/>
        <w:tab w:val="right" w:pos="9638"/>
      </w:tabs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0DBC873C257F4C80B801067A5403397F2">
    <w:name w:val="0DBC873C257F4C80B801067A5403397F2"/>
    <w:rsid w:val="002B62F0"/>
    <w:rPr>
      <w:rFonts w:eastAsiaTheme="minorHAnsi"/>
      <w:lang w:eastAsia="en-US"/>
    </w:rPr>
  </w:style>
  <w:style w:type="paragraph" w:customStyle="1" w:styleId="029D44DBEC894E0FAE7349C7AC486C061">
    <w:name w:val="029D44DBEC894E0FAE7349C7AC486C061"/>
    <w:rsid w:val="002B62F0"/>
    <w:rPr>
      <w:rFonts w:eastAsiaTheme="minorHAnsi"/>
      <w:lang w:eastAsia="en-US"/>
    </w:rPr>
  </w:style>
  <w:style w:type="paragraph" w:customStyle="1" w:styleId="C30E5E76DDF74510BCCCF9B49EDD435B1">
    <w:name w:val="C30E5E76DDF74510BCCCF9B49EDD435B1"/>
    <w:rsid w:val="002B62F0"/>
    <w:rPr>
      <w:rFonts w:eastAsiaTheme="minorHAnsi"/>
      <w:lang w:eastAsia="en-US"/>
    </w:rPr>
  </w:style>
  <w:style w:type="paragraph" w:customStyle="1" w:styleId="6C4DB6C72984425EA19AA45C35CFD4231">
    <w:name w:val="6C4DB6C72984425EA19AA45C35CFD4231"/>
    <w:rsid w:val="002B62F0"/>
    <w:rPr>
      <w:rFonts w:eastAsiaTheme="minorHAnsi"/>
      <w:lang w:eastAsia="en-US"/>
    </w:rPr>
  </w:style>
  <w:style w:type="paragraph" w:customStyle="1" w:styleId="286DD8BFF56647B28E8E5F7B6A5318CC9">
    <w:name w:val="286DD8BFF56647B28E8E5F7B6A5318CC9"/>
    <w:rsid w:val="002B62F0"/>
    <w:rPr>
      <w:rFonts w:eastAsiaTheme="minorHAnsi"/>
      <w:lang w:eastAsia="en-US"/>
    </w:rPr>
  </w:style>
  <w:style w:type="paragraph" w:customStyle="1" w:styleId="3BCE8A6C1D2944ADA4D824CE064963C05">
    <w:name w:val="3BCE8A6C1D2944ADA4D824CE064963C05"/>
    <w:rsid w:val="001E5EA1"/>
    <w:pPr>
      <w:tabs>
        <w:tab w:val="center" w:pos="4819"/>
        <w:tab w:val="right" w:pos="9638"/>
      </w:tabs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0DBC873C257F4C80B801067A5403397F3">
    <w:name w:val="0DBC873C257F4C80B801067A5403397F3"/>
    <w:rsid w:val="001E5EA1"/>
    <w:rPr>
      <w:rFonts w:eastAsiaTheme="minorHAnsi"/>
      <w:lang w:eastAsia="en-US"/>
    </w:rPr>
  </w:style>
  <w:style w:type="paragraph" w:customStyle="1" w:styleId="029D44DBEC894E0FAE7349C7AC486C062">
    <w:name w:val="029D44DBEC894E0FAE7349C7AC486C062"/>
    <w:rsid w:val="001E5EA1"/>
    <w:rPr>
      <w:rFonts w:eastAsiaTheme="minorHAnsi"/>
      <w:lang w:eastAsia="en-US"/>
    </w:rPr>
  </w:style>
  <w:style w:type="paragraph" w:customStyle="1" w:styleId="C30E5E76DDF74510BCCCF9B49EDD435B2">
    <w:name w:val="C30E5E76DDF74510BCCCF9B49EDD435B2"/>
    <w:rsid w:val="001E5EA1"/>
    <w:rPr>
      <w:rFonts w:eastAsiaTheme="minorHAnsi"/>
      <w:lang w:eastAsia="en-US"/>
    </w:rPr>
  </w:style>
  <w:style w:type="paragraph" w:customStyle="1" w:styleId="6C4DB6C72984425EA19AA45C35CFD4232">
    <w:name w:val="6C4DB6C72984425EA19AA45C35CFD4232"/>
    <w:rsid w:val="001E5EA1"/>
    <w:rPr>
      <w:rFonts w:eastAsiaTheme="minorHAnsi"/>
      <w:lang w:eastAsia="en-US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MOD-22_RELAZIONE FINALE INTERNO</Template>
  <TotalTime>25</TotalTime>
  <Pages>1</Pages>
  <Words>558</Words>
  <Characters>3183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pcuni1</dc:creator>
  <cp:lastModifiedBy>pcuni1</cp:lastModifiedBy>
  <cp:revision>4</cp:revision>
  <cp:lastPrinted>2015-03-05T08:42:00Z</cp:lastPrinted>
  <dcterms:created xsi:type="dcterms:W3CDTF">2015-03-05T08:44:00Z</dcterms:created>
  <dcterms:modified xsi:type="dcterms:W3CDTF">2015-03-05T11:20:00Z</dcterms:modified>
</cp:coreProperties>
</file>