
<file path=[Content_Types].xml><?xml version="1.0" encoding="utf-8"?>
<Types xmlns="http://schemas.openxmlformats.org/package/2006/content-types"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0B6" w:rsidRDefault="007260B6" w:rsidP="007260B6">
      <w:pPr>
        <w:jc w:val="right"/>
        <w:rPr>
          <w:rStyle w:val="Riferimentointenso"/>
        </w:rPr>
      </w:pPr>
      <w:r>
        <w:rPr>
          <w:rStyle w:val="Riferimentointenso"/>
        </w:rPr>
        <w:t>MOD- 21</w:t>
      </w:r>
    </w:p>
    <w:p w:rsidR="007260B6" w:rsidRPr="00605D98" w:rsidRDefault="007260B6" w:rsidP="007260B6">
      <w:pPr>
        <w:pStyle w:val="Intestazione"/>
        <w:tabs>
          <w:tab w:val="clear" w:pos="9638"/>
        </w:tabs>
        <w:spacing w:line="276" w:lineRule="auto"/>
        <w:ind w:right="-427"/>
        <w:jc w:val="center"/>
        <w:rPr>
          <w:rFonts w:ascii="Helvetica" w:hAnsi="Helvetica"/>
          <w:i/>
          <w:color w:val="244061"/>
          <w:sz w:val="36"/>
          <w:szCs w:val="36"/>
        </w:rPr>
      </w:pPr>
      <w:r>
        <w:rPr>
          <w:rFonts w:ascii="Helvetica" w:hAnsi="Helvetica"/>
          <w:i/>
          <w:noProof/>
          <w:color w:val="244061"/>
          <w:sz w:val="36"/>
          <w:szCs w:val="36"/>
          <w:lang w:eastAsia="it-IT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-139065</wp:posOffset>
            </wp:positionH>
            <wp:positionV relativeFrom="paragraph">
              <wp:posOffset>20955</wp:posOffset>
            </wp:positionV>
            <wp:extent cx="800100" cy="885825"/>
            <wp:effectExtent l="19050" t="0" r="0" b="0"/>
            <wp:wrapNone/>
            <wp:docPr id="2" name="Immagine 1" descr="http://www.comunitazione.it/img/216/zarcocar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http://www.comunitazione.it/img/216/zarcocart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05D98">
        <w:rPr>
          <w:rFonts w:ascii="Helvetica" w:hAnsi="Helvetica"/>
          <w:i/>
          <w:color w:val="244061"/>
          <w:sz w:val="36"/>
          <w:szCs w:val="36"/>
        </w:rPr>
        <w:t>Università degli Studi “Gabriele d’Annunzio”</w:t>
      </w:r>
    </w:p>
    <w:p w:rsidR="007260B6" w:rsidRPr="00605D98" w:rsidRDefault="007260B6" w:rsidP="007260B6">
      <w:pPr>
        <w:pStyle w:val="Intestazione"/>
        <w:tabs>
          <w:tab w:val="clear" w:pos="9638"/>
        </w:tabs>
        <w:spacing w:after="120"/>
        <w:ind w:right="-427"/>
        <w:jc w:val="center"/>
        <w:rPr>
          <w:rFonts w:ascii="Helvetica" w:hAnsi="Helvetica" w:cs="Arial"/>
          <w:color w:val="244061"/>
          <w:sz w:val="28"/>
          <w:szCs w:val="28"/>
        </w:rPr>
      </w:pPr>
      <w:r w:rsidRPr="00605D98">
        <w:rPr>
          <w:rFonts w:ascii="Helvetica" w:hAnsi="Helvetica" w:cs="Arial"/>
          <w:color w:val="244061"/>
          <w:sz w:val="28"/>
          <w:szCs w:val="28"/>
        </w:rPr>
        <w:t>CHIETI – PESCARA</w:t>
      </w:r>
    </w:p>
    <w:p w:rsidR="007260B6" w:rsidRPr="00B44D57" w:rsidRDefault="007260B6" w:rsidP="007260B6">
      <w:pPr>
        <w:pStyle w:val="Intestazione"/>
        <w:tabs>
          <w:tab w:val="clear" w:pos="9638"/>
        </w:tabs>
        <w:ind w:right="-427"/>
        <w:jc w:val="center"/>
        <w:rPr>
          <w:rFonts w:ascii="Helvetica" w:hAnsi="Helvetica"/>
          <w:b/>
          <w:color w:val="244061"/>
        </w:rPr>
      </w:pPr>
      <w:r w:rsidRPr="00B44D57">
        <w:rPr>
          <w:rFonts w:ascii="Helvetica" w:hAnsi="Helvetica"/>
          <w:b/>
          <w:color w:val="244061"/>
        </w:rPr>
        <w:t xml:space="preserve">DIPARTIMENTO </w:t>
      </w:r>
      <w:proofErr w:type="spellStart"/>
      <w:r w:rsidRPr="00B44D57">
        <w:rPr>
          <w:rFonts w:ascii="Helvetica" w:hAnsi="Helvetica"/>
          <w:b/>
          <w:color w:val="244061"/>
        </w:rPr>
        <w:t>DI</w:t>
      </w:r>
      <w:proofErr w:type="spellEnd"/>
      <w:r w:rsidRPr="00B44D57">
        <w:rPr>
          <w:rFonts w:ascii="Helvetica" w:hAnsi="Helvetica"/>
          <w:b/>
          <w:color w:val="244061"/>
        </w:rPr>
        <w:t xml:space="preserve"> INGEGNERIA E GEOLOGIA</w:t>
      </w:r>
    </w:p>
    <w:p w:rsidR="007260B6" w:rsidRPr="00AD2F92" w:rsidRDefault="007260B6" w:rsidP="007260B6">
      <w:pPr>
        <w:pStyle w:val="Intestazione"/>
        <w:tabs>
          <w:tab w:val="clear" w:pos="9638"/>
        </w:tabs>
        <w:ind w:right="-568"/>
        <w:jc w:val="center"/>
        <w:rPr>
          <w:rFonts w:ascii="Helvetica" w:hAnsi="Helvetica"/>
          <w:color w:val="244061"/>
          <w:sz w:val="20"/>
          <w:szCs w:val="20"/>
        </w:rPr>
      </w:pPr>
      <w:r w:rsidRPr="00AD2F92">
        <w:rPr>
          <w:rFonts w:ascii="Helvetica" w:hAnsi="Helvetica"/>
          <w:color w:val="244061"/>
          <w:sz w:val="20"/>
          <w:szCs w:val="20"/>
        </w:rPr>
        <w:t xml:space="preserve">Corso di Laurea </w:t>
      </w:r>
      <w:sdt>
        <w:sdtPr>
          <w:rPr>
            <w:rFonts w:ascii="Helvetica" w:hAnsi="Helvetica"/>
            <w:color w:val="244061"/>
            <w:sz w:val="20"/>
            <w:szCs w:val="20"/>
          </w:rPr>
          <w:id w:val="261297861"/>
          <w:placeholder>
            <w:docPart w:val="3BCE8A6C1D2944ADA4D824CE064963C0"/>
          </w:placeholder>
          <w:showingPlcHdr/>
          <w:dropDownList>
            <w:listItem w:value="Scegliere un elemento."/>
            <w:listItem w:displayText="in SCIENZE GEOLOGICHE (L-34)" w:value="in SCIENZE GEOLOGICHE (L-34)"/>
            <w:listItem w:displayText="Magistrale in SCIENZE E TECNOLOGIE GEOLOGICHE (LM-74)" w:value="Magistrale in SCIENZE E TECNOLOGIE GEOLOGICHE (LM-74)"/>
            <w:listItem w:displayText="in INGEGNERIA DELLE COSTRUZIONI L-23" w:value="in INGEGNERIA DELLE COSTRUZIONI L-23"/>
            <w:listItem w:displayText="Magistrale in INGEGNERIA DELLE COSTRUZIONI (LM-24)" w:value="Magistrale in INGEGNERIA DELLE COSTRUZIONI (LM-24)"/>
          </w:dropDownList>
        </w:sdtPr>
        <w:sdtContent>
          <w:r>
            <w:rPr>
              <w:rStyle w:val="Testosegnaposto"/>
            </w:rPr>
            <w:t>_______________________</w:t>
          </w:r>
        </w:sdtContent>
      </w:sdt>
    </w:p>
    <w:p w:rsidR="007260B6" w:rsidRDefault="007260B6" w:rsidP="0008738E">
      <w:pPr>
        <w:jc w:val="center"/>
      </w:pPr>
    </w:p>
    <w:p w:rsidR="0008738E" w:rsidRPr="007260B6" w:rsidRDefault="0008738E" w:rsidP="0008738E">
      <w:pPr>
        <w:jc w:val="center"/>
        <w:rPr>
          <w:b/>
          <w:sz w:val="28"/>
          <w:szCs w:val="28"/>
        </w:rPr>
      </w:pPr>
      <w:r w:rsidRPr="007260B6">
        <w:rPr>
          <w:b/>
          <w:sz w:val="28"/>
          <w:szCs w:val="28"/>
        </w:rPr>
        <w:t>TIROCINI CURRICULARI PRESSO LABORATORI INTERNI</w:t>
      </w:r>
    </w:p>
    <w:p w:rsidR="0008738E" w:rsidRPr="007260B6" w:rsidRDefault="007260B6" w:rsidP="0008738E">
      <w:pPr>
        <w:jc w:val="center"/>
        <w:rPr>
          <w:sz w:val="24"/>
          <w:szCs w:val="24"/>
          <w:u w:val="single"/>
        </w:rPr>
      </w:pPr>
      <w:r w:rsidRPr="007260B6">
        <w:rPr>
          <w:sz w:val="24"/>
          <w:szCs w:val="24"/>
          <w:u w:val="single"/>
        </w:rPr>
        <w:t xml:space="preserve">PROGETTO FORMATIVO E </w:t>
      </w:r>
      <w:proofErr w:type="spellStart"/>
      <w:r w:rsidRPr="007260B6">
        <w:rPr>
          <w:sz w:val="24"/>
          <w:szCs w:val="24"/>
          <w:u w:val="single"/>
        </w:rPr>
        <w:t>DI</w:t>
      </w:r>
      <w:proofErr w:type="spellEnd"/>
      <w:r w:rsidR="0008738E" w:rsidRPr="007260B6">
        <w:rPr>
          <w:sz w:val="24"/>
          <w:szCs w:val="24"/>
          <w:u w:val="single"/>
        </w:rPr>
        <w:t xml:space="preserve"> ORIENTAMENTO</w:t>
      </w:r>
    </w:p>
    <w:p w:rsidR="0008738E" w:rsidRDefault="0008738E" w:rsidP="0008738E"/>
    <w:p w:rsidR="0008738E" w:rsidRDefault="00BD7C21" w:rsidP="0008738E">
      <w:r>
        <w:t>STRUTTURA OSPITANTE</w:t>
      </w:r>
      <w:r w:rsidR="0008738E">
        <w:t xml:space="preserve">: </w:t>
      </w:r>
      <w:sdt>
        <w:sdtPr>
          <w:id w:val="866314344"/>
          <w:placeholder>
            <w:docPart w:val="3FBA943227EA4FA0A1236D556843F5DF"/>
          </w:placeholder>
          <w:showingPlcHdr/>
          <w:text/>
        </w:sdtPr>
        <w:sdtContent>
          <w:r w:rsidR="0008738E"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 w:rsidR="0008738E">
            <w:rPr>
              <w:rStyle w:val="Testosegnaposto"/>
              <w:sz w:val="18"/>
              <w:szCs w:val="18"/>
            </w:rPr>
            <w:t>............................</w:t>
          </w:r>
          <w:r w:rsidR="0008738E"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 w:rsidR="0008738E">
            <w:rPr>
              <w:rStyle w:val="Testosegnaposto"/>
              <w:sz w:val="18"/>
              <w:szCs w:val="18"/>
            </w:rPr>
            <w:t>..</w:t>
          </w:r>
        </w:sdtContent>
      </w:sdt>
    </w:p>
    <w:p w:rsidR="0008738E" w:rsidRDefault="00BD7C21" w:rsidP="0008738E">
      <w:r>
        <w:t>RESPONSABILE STRUTTURA</w:t>
      </w:r>
      <w:r w:rsidR="0008738E">
        <w:t xml:space="preserve">: </w:t>
      </w:r>
      <w:sdt>
        <w:sdtPr>
          <w:id w:val="866314348"/>
          <w:placeholder>
            <w:docPart w:val="5C7F63A5CD92487F8F4E270359DA87F7"/>
          </w:placeholder>
          <w:showingPlcHdr/>
          <w:text/>
        </w:sdtPr>
        <w:sdtContent>
          <w:r w:rsidR="0008738E"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 w:rsidR="0008738E">
            <w:rPr>
              <w:rStyle w:val="Testosegnaposto"/>
              <w:sz w:val="18"/>
              <w:szCs w:val="18"/>
            </w:rPr>
            <w:t>.......................</w:t>
          </w:r>
          <w:r w:rsidR="0008738E" w:rsidRPr="0008738E">
            <w:rPr>
              <w:rStyle w:val="Testosegnaposto"/>
              <w:sz w:val="18"/>
              <w:szCs w:val="18"/>
            </w:rPr>
            <w:t>.......................................</w:t>
          </w:r>
          <w:r w:rsidR="0008738E">
            <w:rPr>
              <w:rStyle w:val="Testosegnaposto"/>
              <w:sz w:val="18"/>
              <w:szCs w:val="18"/>
            </w:rPr>
            <w:t>..</w:t>
          </w:r>
          <w:r w:rsidR="0008738E" w:rsidRPr="0008738E">
            <w:rPr>
              <w:rStyle w:val="Testosegnaposto"/>
              <w:sz w:val="18"/>
              <w:szCs w:val="18"/>
            </w:rPr>
            <w:t>............................</w:t>
          </w:r>
        </w:sdtContent>
      </w:sdt>
    </w:p>
    <w:p w:rsidR="0008738E" w:rsidRDefault="0008738E" w:rsidP="0008738E"/>
    <w:p w:rsidR="0008738E" w:rsidRDefault="00BD7C21" w:rsidP="0008738E">
      <w:r>
        <w:t xml:space="preserve">TIROCINANTE </w:t>
      </w:r>
    </w:p>
    <w:p w:rsidR="0008738E" w:rsidRDefault="0008738E" w:rsidP="0008738E">
      <w:r>
        <w:t xml:space="preserve">Cognome e Nome: </w:t>
      </w:r>
      <w:sdt>
        <w:sdtPr>
          <w:id w:val="866314356"/>
          <w:placeholder>
            <w:docPart w:val="E5CC8EF7CF224203B1C967DD1C881094"/>
          </w:placeholder>
          <w:showingPlcHdr/>
          <w:text/>
        </w:sdtPr>
        <w:sdtContent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 w:rsidR="007260B6">
            <w:rPr>
              <w:rStyle w:val="Testosegnaposto"/>
              <w:sz w:val="18"/>
              <w:szCs w:val="18"/>
            </w:rPr>
            <w:t>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</w:t>
          </w:r>
          <w:r>
            <w:rPr>
              <w:rStyle w:val="Testosegnaposto"/>
              <w:sz w:val="18"/>
              <w:szCs w:val="18"/>
            </w:rPr>
            <w:t>..</w:t>
          </w:r>
        </w:sdtContent>
      </w:sdt>
      <w:r>
        <w:t>,</w:t>
      </w:r>
      <w:r w:rsidR="00BD7C21">
        <w:t xml:space="preserve"> </w:t>
      </w:r>
      <w:proofErr w:type="spellStart"/>
      <w:r w:rsidR="00BD7C21">
        <w:t>matr</w:t>
      </w:r>
      <w:proofErr w:type="spellEnd"/>
      <w:r w:rsidR="00BD7C21">
        <w:t xml:space="preserve">. </w:t>
      </w:r>
      <w:sdt>
        <w:sdtPr>
          <w:id w:val="866314461"/>
          <w:placeholder>
            <w:docPart w:val="17EB28CC4E1343F09812CCC7B7811EE9"/>
          </w:placeholder>
          <w:showingPlcHdr/>
          <w:text/>
        </w:sdtPr>
        <w:sdtContent>
          <w:r w:rsidR="00BD7C21" w:rsidRPr="0008738E">
            <w:rPr>
              <w:rStyle w:val="Testosegnaposto"/>
              <w:sz w:val="18"/>
              <w:szCs w:val="18"/>
            </w:rPr>
            <w:t>.......................</w:t>
          </w:r>
          <w:r w:rsidR="007260B6">
            <w:rPr>
              <w:rStyle w:val="Testosegnaposto"/>
              <w:sz w:val="18"/>
              <w:szCs w:val="18"/>
            </w:rPr>
            <w:t>...</w:t>
          </w:r>
          <w:r w:rsidR="00BD7C21" w:rsidRPr="0008738E">
            <w:rPr>
              <w:rStyle w:val="Testosegnaposto"/>
              <w:sz w:val="18"/>
              <w:szCs w:val="18"/>
            </w:rPr>
            <w:t>..</w:t>
          </w:r>
          <w:r w:rsidR="00BD7C21">
            <w:rPr>
              <w:rStyle w:val="Testosegnaposto"/>
              <w:sz w:val="18"/>
              <w:szCs w:val="18"/>
            </w:rPr>
            <w:t>...............</w:t>
          </w:r>
        </w:sdtContent>
      </w:sdt>
    </w:p>
    <w:p w:rsidR="0008738E" w:rsidRDefault="0008738E" w:rsidP="0008738E">
      <w:r>
        <w:t xml:space="preserve">nato/a a: </w:t>
      </w:r>
      <w:sdt>
        <w:sdtPr>
          <w:id w:val="866314357"/>
          <w:placeholder>
            <w:docPart w:val="8DBE9F78F94B4B25A98B857357C32361"/>
          </w:placeholder>
          <w:showingPlcHdr/>
          <w:text/>
        </w:sdtPr>
        <w:sdtContent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sdtContent>
      </w:sdt>
      <w:r>
        <w:t>,</w:t>
      </w:r>
    </w:p>
    <w:p w:rsidR="0008738E" w:rsidRDefault="0008738E" w:rsidP="0008738E">
      <w:pPr>
        <w:tabs>
          <w:tab w:val="left" w:pos="3435"/>
        </w:tabs>
      </w:pPr>
      <w:r>
        <w:t>il:</w:t>
      </w:r>
      <w:r w:rsidRPr="0008738E">
        <w:t xml:space="preserve"> </w:t>
      </w:r>
      <w:sdt>
        <w:sdtPr>
          <w:id w:val="866314358"/>
          <w:placeholder>
            <w:docPart w:val="BE71BAA9B51849A282108DD51E573A15"/>
          </w:placeholder>
          <w:showingPlcHdr/>
          <w:text/>
        </w:sdtPr>
        <w:sdtContent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sdtContent>
      </w:sdt>
      <w:r>
        <w:t xml:space="preserve"> </w:t>
      </w:r>
      <w:r>
        <w:t>,</w:t>
      </w:r>
    </w:p>
    <w:p w:rsidR="0008738E" w:rsidRDefault="0008738E" w:rsidP="0008738E">
      <w:pPr>
        <w:tabs>
          <w:tab w:val="left" w:pos="3435"/>
        </w:tabs>
      </w:pPr>
      <w:r>
        <w:t>residenza:</w:t>
      </w:r>
      <w:r w:rsidRPr="0008738E">
        <w:t xml:space="preserve"> </w:t>
      </w:r>
      <w:sdt>
        <w:sdtPr>
          <w:id w:val="866314359"/>
          <w:placeholder>
            <w:docPart w:val="71D7454D7EA44E4297838C4E701174B5"/>
          </w:placeholder>
          <w:showingPlcHdr/>
          <w:text/>
        </w:sdtPr>
        <w:sdtContent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sdtContent>
      </w:sdt>
      <w:r>
        <w:t>,</w:t>
      </w:r>
    </w:p>
    <w:p w:rsidR="0008738E" w:rsidRDefault="0008738E" w:rsidP="0008738E">
      <w:r>
        <w:t xml:space="preserve">C.F. : </w:t>
      </w:r>
      <w:sdt>
        <w:sdtPr>
          <w:id w:val="866314360"/>
          <w:placeholder>
            <w:docPart w:val="213B24D2E3A849A0A47BC90C8937254D"/>
          </w:placeholder>
          <w:showingPlcHdr/>
          <w:text/>
        </w:sdtPr>
        <w:sdtContent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sdtContent>
      </w:sdt>
      <w:r>
        <w:t>,</w:t>
      </w:r>
    </w:p>
    <w:p w:rsidR="0008738E" w:rsidRDefault="0008738E" w:rsidP="0008738E">
      <w:r>
        <w:t xml:space="preserve">Telefono: </w:t>
      </w:r>
      <w:sdt>
        <w:sdtPr>
          <w:id w:val="866314361"/>
          <w:placeholder>
            <w:docPart w:val="81C75FFFF9964379A7FE97237A6BD8D3"/>
          </w:placeholder>
          <w:showingPlcHdr/>
          <w:text/>
        </w:sdtPr>
        <w:sdtContent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sdtContent>
      </w:sdt>
      <w:r>
        <w:t>,</w:t>
      </w:r>
    </w:p>
    <w:p w:rsidR="0008738E" w:rsidRDefault="0008738E" w:rsidP="0008738E">
      <w:r>
        <w:t>e-mail :</w:t>
      </w:r>
      <w:r w:rsidRPr="0008738E">
        <w:t xml:space="preserve"> </w:t>
      </w:r>
      <w:sdt>
        <w:sdtPr>
          <w:id w:val="866314362"/>
          <w:placeholder>
            <w:docPart w:val="682CC781F2A6431C8EFBEFD3861F718F"/>
          </w:placeholder>
          <w:showingPlcHdr/>
          <w:text/>
        </w:sdtPr>
        <w:sdtContent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sdtContent>
      </w:sdt>
      <w:r>
        <w:t>.</w:t>
      </w:r>
    </w:p>
    <w:p w:rsidR="0008738E" w:rsidRDefault="0008738E" w:rsidP="0008738E">
      <w:r>
        <w:t xml:space="preserve">iscritto al </w:t>
      </w:r>
      <w:r>
        <w:t>anno</w:t>
      </w:r>
      <w:r>
        <w:t xml:space="preserve"> ,</w:t>
      </w:r>
      <w:sdt>
        <w:sdtPr>
          <w:id w:val="866314369"/>
          <w:placeholder>
            <w:docPart w:val="0184485DEE4043858A32C0B978575B9E"/>
          </w:placeholder>
          <w:showingPlcHdr/>
          <w:dropDownList>
            <w:listItem w:value="Scegliere un elemento."/>
            <w:listItem w:displayText="primo" w:value="primo"/>
            <w:listItem w:displayText="secondo" w:value="secondo"/>
            <w:listItem w:displayText="terzo" w:value="terzo"/>
          </w:dropDownList>
        </w:sdtPr>
        <w:sdtContent>
          <w:r w:rsidRPr="0008738E">
            <w:rPr>
              <w:rStyle w:val="Testosegnaposto"/>
              <w:sz w:val="18"/>
              <w:szCs w:val="18"/>
            </w:rPr>
            <w:t>.........................</w:t>
          </w:r>
          <w:r>
            <w:rPr>
              <w:rStyle w:val="Testosegnaposto"/>
              <w:sz w:val="18"/>
              <w:szCs w:val="18"/>
            </w:rPr>
            <w:t>.........................</w:t>
          </w:r>
        </w:sdtContent>
      </w:sdt>
      <w:r>
        <w:t xml:space="preserve">, </w:t>
      </w:r>
      <w:sdt>
        <w:sdtPr>
          <w:id w:val="866314372"/>
          <w:placeholder>
            <w:docPart w:val="F8A3DA611FA14BF5AC385DA83234A050"/>
          </w:placeholder>
          <w:showingPlcHdr/>
          <w:dropDownList>
            <w:listItem w:displayText="in corso" w:value="in corso"/>
            <w:listItem w:displayText="fuori corso" w:value="fuori corso"/>
          </w:dropDownList>
        </w:sdtPr>
        <w:sdtContent>
          <w:r w:rsidRPr="0008738E">
            <w:rPr>
              <w:rStyle w:val="Testosegnaposto"/>
            </w:rPr>
            <w:t>in corso/fuori corso</w:t>
          </w:r>
        </w:sdtContent>
      </w:sdt>
    </w:p>
    <w:p w:rsidR="0008738E" w:rsidRDefault="0008738E" w:rsidP="0008738E">
      <w:r>
        <w:t xml:space="preserve">del Corso di </w:t>
      </w:r>
      <w:r>
        <w:t>L</w:t>
      </w:r>
      <w:r>
        <w:t xml:space="preserve">aurea </w:t>
      </w:r>
      <w:sdt>
        <w:sdtPr>
          <w:rPr>
            <w:rFonts w:ascii="Arial" w:hAnsi="Arial" w:cs="Arial"/>
            <w:sz w:val="24"/>
            <w:szCs w:val="24"/>
          </w:rPr>
          <w:alias w:val="Nome CdS"/>
          <w:tag w:val="Nome CdS"/>
          <w:id w:val="180861287"/>
          <w:placeholder>
            <w:docPart w:val="36E20361783F46A68BC926091510E9F6"/>
          </w:placeholder>
          <w:showingPlcHdr/>
          <w:comboBox>
            <w:listItem w:value="Scegliere un elemento"/>
            <w:listItem w:displayText="in Scienze Geologiche classe L-34" w:value="in Scienze Geologiche classe L-34"/>
            <w:listItem w:displayText="in Ingegneria delle Costruzioni classe L-23" w:value="in Ingegneria delle Costruzioni classe L-23"/>
            <w:listItem w:displayText="Magistrale in Scienze e Tecnologie Geologiche classe LM-74" w:value="Magistrale in Scienze e Tecnologie Geologiche classe LM-74"/>
            <w:listItem w:displayText="Magistrale in Ingegneria delle Costruzioni classe LM-24" w:value="Magistrale in Ingegneria delle Costruzioni classe LM-24"/>
          </w:comboBox>
        </w:sdtPr>
        <w:sdtContent>
          <w:r w:rsidRPr="0008738E">
            <w:rPr>
              <w:rStyle w:val="Testosegnaposto"/>
              <w:sz w:val="18"/>
              <w:szCs w:val="18"/>
            </w:rPr>
            <w:t>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</w:t>
          </w:r>
        </w:sdtContent>
      </w:sdt>
      <w:r>
        <w:t xml:space="preserve">, </w:t>
      </w:r>
    </w:p>
    <w:p w:rsidR="0008738E" w:rsidRDefault="0008738E" w:rsidP="0008738E"/>
    <w:p w:rsidR="0008738E" w:rsidRDefault="007260B6" w:rsidP="0008738E">
      <w:r>
        <w:t xml:space="preserve">SEDE/I, DURATA, OBIETTIVI E MODALITÀ DEL TIROCINIO </w:t>
      </w:r>
    </w:p>
    <w:p w:rsidR="0008738E" w:rsidRDefault="0008738E" w:rsidP="0008738E">
      <w:r>
        <w:t xml:space="preserve">Sede del tirocinio </w:t>
      </w:r>
    </w:p>
    <w:p w:rsidR="0008738E" w:rsidRDefault="0008738E" w:rsidP="0008738E">
      <w:r>
        <w:t>(denominazione):</w:t>
      </w:r>
      <w:r w:rsidRPr="0008738E">
        <w:t xml:space="preserve"> </w:t>
      </w:r>
      <w:sdt>
        <w:sdtPr>
          <w:id w:val="866314377"/>
          <w:placeholder>
            <w:docPart w:val="37F7E65A0BDF4E56B65D51F577BD693B"/>
          </w:placeholder>
          <w:showingPlcHdr/>
          <w:text/>
        </w:sdtPr>
        <w:sdtContent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sdtContent>
      </w:sdt>
      <w:r>
        <w:t>,</w:t>
      </w:r>
    </w:p>
    <w:p w:rsidR="0008738E" w:rsidRDefault="0008738E" w:rsidP="0008738E">
      <w:r>
        <w:t>(luogo/indirizzo</w:t>
      </w:r>
      <w:r w:rsidRPr="0008738E">
        <w:t xml:space="preserve"> </w:t>
      </w:r>
      <w:sdt>
        <w:sdtPr>
          <w:id w:val="866314378"/>
          <w:placeholder>
            <w:docPart w:val="6B42D37B408C4F4B8CE4AD576B311070"/>
          </w:placeholder>
          <w:showingPlcHdr/>
          <w:text/>
        </w:sdtPr>
        <w:sdtContent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sdtContent>
      </w:sdt>
      <w:r>
        <w:t>,</w:t>
      </w:r>
    </w:p>
    <w:p w:rsidR="0008738E" w:rsidRDefault="0008738E" w:rsidP="0008738E">
      <w:r>
        <w:t xml:space="preserve">periodo (dal/al): </w:t>
      </w:r>
      <w:sdt>
        <w:sdtPr>
          <w:id w:val="866314379"/>
          <w:placeholder>
            <w:docPart w:val="D0693A6793514BFAB76ACBC3F98479FE"/>
          </w:placeholder>
          <w:showingPlcHdr/>
          <w:text/>
        </w:sdtPr>
        <w:sdtContent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sdtContent>
      </w:sdt>
      <w:r>
        <w:t xml:space="preserve"> </w:t>
      </w:r>
    </w:p>
    <w:p w:rsidR="0008738E" w:rsidRDefault="0008738E" w:rsidP="0008738E"/>
    <w:p w:rsidR="007260B6" w:rsidRDefault="007260B6" w:rsidP="0008738E"/>
    <w:p w:rsidR="007260B6" w:rsidRDefault="007260B6" w:rsidP="0008738E"/>
    <w:p w:rsidR="007260B6" w:rsidRDefault="007260B6" w:rsidP="0008738E"/>
    <w:p w:rsidR="007260B6" w:rsidRDefault="007260B6" w:rsidP="0008738E"/>
    <w:p w:rsidR="007260B6" w:rsidRDefault="0008738E" w:rsidP="007260B6">
      <w:pPr>
        <w:spacing w:after="0"/>
      </w:pPr>
      <w:r>
        <w:t>Ulteriori sedi previste</w:t>
      </w:r>
      <w:r w:rsidR="007260B6">
        <w:t>:</w:t>
      </w:r>
    </w:p>
    <w:p w:rsidR="0008738E" w:rsidRPr="007260B6" w:rsidRDefault="0008738E" w:rsidP="007260B6">
      <w:r w:rsidRPr="007260B6">
        <w:rPr>
          <w:i/>
        </w:rPr>
        <w:t xml:space="preserve"> Compilare se il tirocinio prevede più di una sede di svolgiment</w:t>
      </w:r>
      <w:r w:rsidR="007260B6">
        <w:rPr>
          <w:i/>
        </w:rPr>
        <w:t>o</w:t>
      </w:r>
    </w:p>
    <w:p w:rsidR="00912BB2" w:rsidRDefault="0008738E" w:rsidP="00912BB2">
      <w:r>
        <w:t xml:space="preserve">1. </w:t>
      </w:r>
      <w:r w:rsidR="00912BB2">
        <w:t>(denominazione):</w:t>
      </w:r>
      <w:r w:rsidR="00912BB2" w:rsidRPr="0008738E">
        <w:t xml:space="preserve"> </w:t>
      </w:r>
      <w:sdt>
        <w:sdtPr>
          <w:id w:val="866314380"/>
          <w:placeholder>
            <w:docPart w:val="8E987ABCD4AA473097B55D75D793C0E3"/>
          </w:placeholder>
          <w:showingPlcHdr/>
          <w:text/>
        </w:sdtPr>
        <w:sdtContent>
          <w:r w:rsidR="00912BB2"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 w:rsidR="00912BB2">
            <w:rPr>
              <w:rStyle w:val="Testosegnaposto"/>
              <w:sz w:val="18"/>
              <w:szCs w:val="18"/>
            </w:rPr>
            <w:t>............................</w:t>
          </w:r>
          <w:r w:rsidR="00912BB2"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 w:rsidR="00912BB2">
            <w:rPr>
              <w:rStyle w:val="Testosegnaposto"/>
              <w:sz w:val="18"/>
              <w:szCs w:val="18"/>
            </w:rPr>
            <w:t>..</w:t>
          </w:r>
        </w:sdtContent>
      </w:sdt>
      <w:r w:rsidR="00912BB2">
        <w:t>,</w:t>
      </w:r>
    </w:p>
    <w:p w:rsidR="00912BB2" w:rsidRDefault="00912BB2" w:rsidP="00912BB2">
      <w:r>
        <w:t>(luogo/indirizzo</w:t>
      </w:r>
      <w:r w:rsidRPr="0008738E">
        <w:t xml:space="preserve"> </w:t>
      </w:r>
      <w:sdt>
        <w:sdtPr>
          <w:id w:val="866314381"/>
          <w:placeholder>
            <w:docPart w:val="EACBFB35D8034EA3B54CC8CC44DD2DBD"/>
          </w:placeholder>
          <w:showingPlcHdr/>
          <w:text/>
        </w:sdtPr>
        <w:sdtContent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sdtContent>
      </w:sdt>
      <w:r>
        <w:t>,</w:t>
      </w:r>
    </w:p>
    <w:p w:rsidR="00912BB2" w:rsidRDefault="00912BB2" w:rsidP="00912BB2">
      <w:r>
        <w:t xml:space="preserve">periodo (dal/al): </w:t>
      </w:r>
      <w:sdt>
        <w:sdtPr>
          <w:id w:val="866314382"/>
          <w:placeholder>
            <w:docPart w:val="1EC386FFD37A4274BF538812C3B5BD7A"/>
          </w:placeholder>
          <w:showingPlcHdr/>
          <w:text/>
        </w:sdtPr>
        <w:sdtContent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sdtContent>
      </w:sdt>
      <w:r>
        <w:t xml:space="preserve"> </w:t>
      </w:r>
    </w:p>
    <w:p w:rsidR="0008738E" w:rsidRDefault="0008738E" w:rsidP="00912BB2"/>
    <w:p w:rsidR="00912BB2" w:rsidRDefault="0008738E" w:rsidP="00912BB2">
      <w:r>
        <w:t xml:space="preserve">2. </w:t>
      </w:r>
      <w:r w:rsidR="00912BB2">
        <w:t>(denominazione):</w:t>
      </w:r>
      <w:r w:rsidR="00912BB2" w:rsidRPr="0008738E">
        <w:t xml:space="preserve"> </w:t>
      </w:r>
      <w:sdt>
        <w:sdtPr>
          <w:id w:val="866314383"/>
          <w:placeholder>
            <w:docPart w:val="4C85A8B09907461BA831D9A9CBDC4C1C"/>
          </w:placeholder>
          <w:showingPlcHdr/>
          <w:text/>
        </w:sdtPr>
        <w:sdtContent>
          <w:r w:rsidR="00912BB2"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 w:rsidR="00912BB2">
            <w:rPr>
              <w:rStyle w:val="Testosegnaposto"/>
              <w:sz w:val="18"/>
              <w:szCs w:val="18"/>
            </w:rPr>
            <w:t>............................</w:t>
          </w:r>
          <w:r w:rsidR="00912BB2"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 w:rsidR="00912BB2">
            <w:rPr>
              <w:rStyle w:val="Testosegnaposto"/>
              <w:sz w:val="18"/>
              <w:szCs w:val="18"/>
            </w:rPr>
            <w:t>..</w:t>
          </w:r>
        </w:sdtContent>
      </w:sdt>
      <w:r w:rsidR="00912BB2">
        <w:t>,</w:t>
      </w:r>
    </w:p>
    <w:p w:rsidR="00912BB2" w:rsidRDefault="00912BB2" w:rsidP="00912BB2">
      <w:r>
        <w:t>(luogo/indirizzo</w:t>
      </w:r>
      <w:r w:rsidRPr="0008738E">
        <w:t xml:space="preserve"> </w:t>
      </w:r>
      <w:sdt>
        <w:sdtPr>
          <w:id w:val="866314384"/>
          <w:placeholder>
            <w:docPart w:val="D601F3C9FDEE4EB1854DABF378701412"/>
          </w:placeholder>
          <w:showingPlcHdr/>
          <w:text/>
        </w:sdtPr>
        <w:sdtContent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sdtContent>
      </w:sdt>
      <w:r>
        <w:t>,</w:t>
      </w:r>
    </w:p>
    <w:p w:rsidR="00912BB2" w:rsidRDefault="00912BB2" w:rsidP="00912BB2">
      <w:r>
        <w:t xml:space="preserve">periodo (dal/al): </w:t>
      </w:r>
      <w:sdt>
        <w:sdtPr>
          <w:id w:val="866314385"/>
          <w:placeholder>
            <w:docPart w:val="EC4AEE3CBCD94FA6AFF0942312A4AA2E"/>
          </w:placeholder>
          <w:showingPlcHdr/>
          <w:text/>
        </w:sdtPr>
        <w:sdtContent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sdtContent>
      </w:sdt>
      <w:r>
        <w:t xml:space="preserve"> </w:t>
      </w:r>
    </w:p>
    <w:p w:rsidR="0008738E" w:rsidRDefault="0008738E" w:rsidP="0008738E"/>
    <w:p w:rsidR="0008738E" w:rsidRDefault="0008738E" w:rsidP="0008738E">
      <w:r>
        <w:t>Tempi di accesso alla/e sede/i di tirocinio:</w:t>
      </w:r>
    </w:p>
    <w:p w:rsidR="0008738E" w:rsidRDefault="0008738E" w:rsidP="0008738E">
      <w:r>
        <w:t xml:space="preserve">giorni </w:t>
      </w:r>
      <w:sdt>
        <w:sdtPr>
          <w:id w:val="866314386"/>
          <w:placeholder>
            <w:docPart w:val="79B056E38E9247D48CBB3D22EA07186A"/>
          </w:placeholder>
          <w:showingPlcHdr/>
          <w:text/>
        </w:sdtPr>
        <w:sdtContent>
          <w:r w:rsidR="00912BB2"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 w:rsidR="00912BB2">
            <w:rPr>
              <w:rStyle w:val="Testosegnaposto"/>
              <w:sz w:val="18"/>
              <w:szCs w:val="18"/>
            </w:rPr>
            <w:t>............................</w:t>
          </w:r>
          <w:r w:rsidR="00912BB2"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 w:rsidR="00912BB2">
            <w:rPr>
              <w:rStyle w:val="Testosegnaposto"/>
              <w:sz w:val="18"/>
              <w:szCs w:val="18"/>
            </w:rPr>
            <w:t>..</w:t>
          </w:r>
        </w:sdtContent>
      </w:sdt>
      <w:r>
        <w:t>,</w:t>
      </w:r>
    </w:p>
    <w:p w:rsidR="0008738E" w:rsidRDefault="0008738E" w:rsidP="0008738E">
      <w:r>
        <w:t xml:space="preserve">orari </w:t>
      </w:r>
      <w:sdt>
        <w:sdtPr>
          <w:id w:val="866314387"/>
          <w:placeholder>
            <w:docPart w:val="E9FEA0E00DC44605ADDDE4A0025720EE"/>
          </w:placeholder>
          <w:showingPlcHdr/>
          <w:text/>
        </w:sdtPr>
        <w:sdtContent>
          <w:r w:rsidR="00912BB2"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 w:rsidR="00912BB2">
            <w:rPr>
              <w:rStyle w:val="Testosegnaposto"/>
              <w:sz w:val="18"/>
              <w:szCs w:val="18"/>
            </w:rPr>
            <w:t>............................</w:t>
          </w:r>
          <w:r w:rsidR="00912BB2"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 w:rsidR="00912BB2">
            <w:rPr>
              <w:rStyle w:val="Testosegnaposto"/>
              <w:sz w:val="18"/>
              <w:szCs w:val="18"/>
            </w:rPr>
            <w:t>..</w:t>
          </w:r>
        </w:sdtContent>
      </w:sdt>
      <w:r>
        <w:t xml:space="preserve"> ,</w:t>
      </w:r>
    </w:p>
    <w:p w:rsidR="0008738E" w:rsidRDefault="0008738E" w:rsidP="0008738E">
      <w:r>
        <w:t xml:space="preserve">ore settimanali n.°: </w:t>
      </w:r>
      <w:sdt>
        <w:sdtPr>
          <w:id w:val="866314388"/>
          <w:placeholder>
            <w:docPart w:val="1639D2EA069F46AD83B938EC10AF39B6"/>
          </w:placeholder>
          <w:showingPlcHdr/>
          <w:text/>
        </w:sdtPr>
        <w:sdtContent>
          <w:r w:rsidR="00912BB2" w:rsidRPr="0008738E">
            <w:rPr>
              <w:rStyle w:val="Testosegnaposto"/>
              <w:sz w:val="18"/>
              <w:szCs w:val="18"/>
            </w:rPr>
            <w:t>......................</w:t>
          </w:r>
          <w:r w:rsidR="00912BB2">
            <w:rPr>
              <w:rStyle w:val="Testosegnaposto"/>
              <w:sz w:val="18"/>
              <w:szCs w:val="18"/>
            </w:rPr>
            <w:t>......</w:t>
          </w:r>
        </w:sdtContent>
      </w:sdt>
      <w:r w:rsidR="00912BB2">
        <w:t xml:space="preserve"> , </w:t>
      </w:r>
      <w:r>
        <w:t xml:space="preserve">Periodo totale di tirocinio mesi totali: </w:t>
      </w:r>
      <w:sdt>
        <w:sdtPr>
          <w:id w:val="866314390"/>
          <w:placeholder>
            <w:docPart w:val="EC0A2C84DAAE422A9A9CDAC8965D5715"/>
          </w:placeholder>
          <w:showingPlcHdr/>
          <w:text/>
        </w:sdtPr>
        <w:sdtContent>
          <w:r w:rsidR="00912BB2" w:rsidRPr="0008738E">
            <w:rPr>
              <w:rStyle w:val="Testosegnaposto"/>
              <w:sz w:val="18"/>
              <w:szCs w:val="18"/>
            </w:rPr>
            <w:t>...................................</w:t>
          </w:r>
          <w:r w:rsidR="00912BB2">
            <w:rPr>
              <w:rStyle w:val="Testosegnaposto"/>
              <w:sz w:val="18"/>
              <w:szCs w:val="18"/>
            </w:rPr>
            <w:t>..</w:t>
          </w:r>
        </w:sdtContent>
      </w:sdt>
      <w:r>
        <w:t>,</w:t>
      </w:r>
    </w:p>
    <w:p w:rsidR="0008738E" w:rsidRDefault="0008738E" w:rsidP="0008738E">
      <w:r>
        <w:t xml:space="preserve"> (dal/al): </w:t>
      </w:r>
      <w:sdt>
        <w:sdtPr>
          <w:id w:val="866314389"/>
          <w:placeholder>
            <w:docPart w:val="A4C6233C775C497A9411DA849FD2939D"/>
          </w:placeholder>
          <w:showingPlcHdr/>
          <w:text/>
        </w:sdtPr>
        <w:sdtContent>
          <w:r w:rsidR="00912BB2"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 w:rsidR="00912BB2">
            <w:rPr>
              <w:rStyle w:val="Testosegnaposto"/>
              <w:sz w:val="18"/>
              <w:szCs w:val="18"/>
            </w:rPr>
            <w:t>............................</w:t>
          </w:r>
          <w:r w:rsidR="00912BB2"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 w:rsidR="00912BB2">
            <w:rPr>
              <w:rStyle w:val="Testosegnaposto"/>
              <w:sz w:val="18"/>
              <w:szCs w:val="18"/>
            </w:rPr>
            <w:t>..</w:t>
          </w:r>
        </w:sdtContent>
      </w:sdt>
      <w:r>
        <w:t xml:space="preserve">. </w:t>
      </w:r>
    </w:p>
    <w:p w:rsidR="00912BB2" w:rsidRDefault="00912BB2" w:rsidP="0008738E"/>
    <w:p w:rsidR="0008738E" w:rsidRDefault="0008738E" w:rsidP="00BD7C21">
      <w:pPr>
        <w:spacing w:line="360" w:lineRule="auto"/>
      </w:pPr>
      <w:r>
        <w:t xml:space="preserve">Obiettivi e modalità del tirocinio: </w:t>
      </w:r>
      <w:sdt>
        <w:sdtPr>
          <w:id w:val="866314405"/>
          <w:placeholder>
            <w:docPart w:val="8846FA10CF00448DAD7F76800A818997"/>
          </w:placeholder>
          <w:showingPlcHdr/>
          <w:text w:multiLine="1"/>
        </w:sdtPr>
        <w:sdtContent>
          <w:r w:rsidR="00912BB2" w:rsidRPr="0008738E">
            <w:rPr>
              <w:rStyle w:val="Testosegnaposto"/>
              <w:sz w:val="18"/>
              <w:szCs w:val="18"/>
            </w:rPr>
            <w:t>........................................................</w:t>
          </w:r>
          <w:r w:rsidR="00912BB2">
            <w:rPr>
              <w:rStyle w:val="Testosegnaposto"/>
              <w:sz w:val="18"/>
              <w:szCs w:val="18"/>
            </w:rPr>
            <w:t>............................</w:t>
          </w:r>
          <w:r w:rsidR="00912BB2" w:rsidRPr="0008738E">
            <w:rPr>
              <w:rStyle w:val="Testosegnaposto"/>
              <w:sz w:val="18"/>
              <w:szCs w:val="18"/>
            </w:rPr>
            <w:t>.........................................................................................</w:t>
          </w:r>
          <w:r w:rsidR="00912BB2">
            <w:rPr>
              <w:rStyle w:val="Testosegnaposto"/>
              <w:sz w:val="18"/>
              <w:szCs w:val="18"/>
            </w:rPr>
            <w:t>............................</w:t>
          </w:r>
          <w:r w:rsidR="00912BB2" w:rsidRPr="0008738E">
            <w:rPr>
              <w:rStyle w:val="Testosegnaposto"/>
              <w:sz w:val="18"/>
              <w:szCs w:val="18"/>
            </w:rPr>
            <w:t>.......................................................................................................................</w:t>
          </w:r>
          <w:r w:rsidR="00912BB2">
            <w:rPr>
              <w:rStyle w:val="Testosegnaposto"/>
              <w:sz w:val="18"/>
              <w:szCs w:val="18"/>
            </w:rPr>
            <w:t>............................</w:t>
          </w:r>
          <w:r w:rsidR="00912BB2"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 w:rsidR="00912BB2">
            <w:rPr>
              <w:rStyle w:val="Testosegnaposto"/>
              <w:sz w:val="18"/>
              <w:szCs w:val="18"/>
            </w:rPr>
            <w:t>..</w:t>
          </w:r>
          <w:r w:rsidR="00912BB2" w:rsidRPr="0008738E">
            <w:rPr>
              <w:rStyle w:val="Testosegnaposto"/>
              <w:sz w:val="18"/>
              <w:szCs w:val="18"/>
            </w:rPr>
            <w:t>....</w:t>
          </w:r>
          <w:r w:rsidR="00912BB2">
            <w:rPr>
              <w:rStyle w:val="Testosegnaposto"/>
              <w:sz w:val="18"/>
              <w:szCs w:val="18"/>
            </w:rPr>
            <w:t>......................................</w:t>
          </w:r>
          <w:r w:rsidR="00912BB2" w:rsidRPr="0008738E">
            <w:rPr>
              <w:rStyle w:val="Testosegnaposto"/>
              <w:sz w:val="18"/>
              <w:szCs w:val="18"/>
            </w:rPr>
            <w:t>......................................................</w:t>
          </w:r>
          <w:r w:rsidR="00912BB2">
            <w:rPr>
              <w:rStyle w:val="Testosegnaposto"/>
              <w:sz w:val="18"/>
              <w:szCs w:val="18"/>
            </w:rPr>
            <w:t>............................</w:t>
          </w:r>
          <w:r w:rsidR="00912BB2" w:rsidRPr="0008738E">
            <w:rPr>
              <w:rStyle w:val="Testosegnaposto"/>
              <w:sz w:val="18"/>
              <w:szCs w:val="18"/>
            </w:rPr>
            <w:t>................................................................</w:t>
          </w:r>
          <w:r w:rsidR="00912BB2">
            <w:rPr>
              <w:rStyle w:val="Testosegnaposto"/>
              <w:sz w:val="18"/>
              <w:szCs w:val="18"/>
            </w:rPr>
            <w:t>....................</w:t>
          </w:r>
          <w:r w:rsidR="00912BB2" w:rsidRPr="0008738E">
            <w:rPr>
              <w:rStyle w:val="Testosegnaposto"/>
              <w:sz w:val="18"/>
              <w:szCs w:val="18"/>
            </w:rPr>
            <w:t>...........................</w:t>
          </w:r>
          <w:r w:rsidR="00912BB2">
            <w:rPr>
              <w:rStyle w:val="Testosegnaposto"/>
              <w:sz w:val="18"/>
              <w:szCs w:val="18"/>
            </w:rPr>
            <w:t>...............</w:t>
          </w:r>
          <w:r w:rsidR="00912BB2" w:rsidRPr="0008738E">
            <w:rPr>
              <w:rStyle w:val="Testosegnaposto"/>
              <w:sz w:val="18"/>
              <w:szCs w:val="18"/>
            </w:rPr>
            <w:t>......</w:t>
          </w:r>
          <w:r w:rsidR="00912BB2">
            <w:rPr>
              <w:rStyle w:val="Testosegnaposto"/>
              <w:sz w:val="18"/>
              <w:szCs w:val="18"/>
            </w:rPr>
            <w:t>...........................</w:t>
          </w:r>
          <w:r w:rsidR="00912BB2" w:rsidRPr="0008738E">
            <w:rPr>
              <w:rStyle w:val="Testosegnaposto"/>
              <w:sz w:val="18"/>
              <w:szCs w:val="18"/>
            </w:rPr>
            <w:t>.........................................................................................</w:t>
          </w:r>
          <w:r w:rsidR="00912BB2">
            <w:rPr>
              <w:rStyle w:val="Testosegnaposto"/>
              <w:sz w:val="18"/>
              <w:szCs w:val="18"/>
            </w:rPr>
            <w:t>............................</w:t>
          </w:r>
          <w:r w:rsidR="00912BB2" w:rsidRPr="0008738E">
            <w:rPr>
              <w:rStyle w:val="Testosegnaposto"/>
              <w:sz w:val="18"/>
              <w:szCs w:val="18"/>
            </w:rPr>
            <w:t>.......................................................................................................................</w:t>
          </w:r>
          <w:r w:rsidR="00912BB2">
            <w:rPr>
              <w:rStyle w:val="Testosegnaposto"/>
              <w:sz w:val="18"/>
              <w:szCs w:val="18"/>
            </w:rPr>
            <w:t>............................</w:t>
          </w:r>
          <w:r w:rsidR="00912BB2"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 w:rsidR="00912BB2">
            <w:rPr>
              <w:rStyle w:val="Testosegnaposto"/>
              <w:sz w:val="18"/>
              <w:szCs w:val="18"/>
            </w:rPr>
            <w:t>..</w:t>
          </w:r>
          <w:r w:rsidR="00912BB2" w:rsidRPr="0008738E">
            <w:rPr>
              <w:rStyle w:val="Testosegnaposto"/>
              <w:sz w:val="18"/>
              <w:szCs w:val="18"/>
            </w:rPr>
            <w:t>....</w:t>
          </w:r>
          <w:r w:rsidR="00912BB2">
            <w:rPr>
              <w:rStyle w:val="Testosegnaposto"/>
              <w:sz w:val="18"/>
              <w:szCs w:val="18"/>
            </w:rPr>
            <w:t>.........................................................</w:t>
          </w:r>
          <w:r w:rsidR="00912BB2" w:rsidRPr="0008738E">
            <w:rPr>
              <w:rStyle w:val="Testosegnaposto"/>
              <w:sz w:val="18"/>
              <w:szCs w:val="18"/>
            </w:rPr>
            <w:t>....</w:t>
          </w:r>
          <w:r w:rsidR="00912BB2">
            <w:rPr>
              <w:rStyle w:val="Testosegnaposto"/>
              <w:sz w:val="18"/>
              <w:szCs w:val="18"/>
            </w:rPr>
            <w:t>...............</w:t>
          </w:r>
          <w:r w:rsidR="00912BB2" w:rsidRPr="0008738E">
            <w:rPr>
              <w:rStyle w:val="Testosegnaposto"/>
              <w:sz w:val="18"/>
              <w:szCs w:val="18"/>
            </w:rPr>
            <w:t>....</w:t>
          </w:r>
          <w:r w:rsidR="00912BB2">
            <w:rPr>
              <w:rStyle w:val="Testosegnaposto"/>
              <w:sz w:val="18"/>
              <w:szCs w:val="18"/>
            </w:rPr>
            <w:t>.................</w:t>
          </w:r>
          <w:r w:rsidR="00912BB2" w:rsidRPr="0008738E">
            <w:rPr>
              <w:rStyle w:val="Testosegnaposto"/>
              <w:sz w:val="18"/>
              <w:szCs w:val="18"/>
            </w:rPr>
            <w:t>....</w:t>
          </w:r>
          <w:r w:rsidR="00912BB2">
            <w:rPr>
              <w:rStyle w:val="Testosegnaposto"/>
              <w:sz w:val="18"/>
              <w:szCs w:val="18"/>
            </w:rPr>
            <w:t>.</w:t>
          </w:r>
          <w:r w:rsidR="00912BB2" w:rsidRPr="0008738E">
            <w:rPr>
              <w:rStyle w:val="Testosegnaposto"/>
              <w:sz w:val="18"/>
              <w:szCs w:val="18"/>
            </w:rPr>
            <w:t>..</w:t>
          </w:r>
          <w:r w:rsidR="00912BB2">
            <w:rPr>
              <w:rStyle w:val="Testosegnaposto"/>
              <w:sz w:val="18"/>
              <w:szCs w:val="18"/>
            </w:rPr>
            <w:t>.................</w:t>
          </w:r>
          <w:r w:rsidR="00912BB2" w:rsidRPr="0008738E">
            <w:rPr>
              <w:rStyle w:val="Testosegnaposto"/>
              <w:sz w:val="18"/>
              <w:szCs w:val="18"/>
            </w:rPr>
            <w:t>...</w:t>
          </w:r>
          <w:r w:rsidR="00912BB2">
            <w:rPr>
              <w:rStyle w:val="Testosegnaposto"/>
              <w:sz w:val="18"/>
              <w:szCs w:val="18"/>
            </w:rPr>
            <w:t>.................</w:t>
          </w:r>
          <w:r w:rsidR="00912BB2" w:rsidRPr="0008738E">
            <w:rPr>
              <w:rStyle w:val="Testosegnaposto"/>
              <w:sz w:val="18"/>
              <w:szCs w:val="18"/>
            </w:rPr>
            <w:t>...</w:t>
          </w:r>
          <w:r w:rsidR="00BD7C21">
            <w:rPr>
              <w:rStyle w:val="Testosegnaposto"/>
              <w:sz w:val="18"/>
              <w:szCs w:val="18"/>
            </w:rPr>
            <w:t>..........</w:t>
          </w:r>
          <w:r w:rsidR="00912BB2" w:rsidRPr="0008738E">
            <w:rPr>
              <w:rStyle w:val="Testosegnaposto"/>
              <w:sz w:val="18"/>
              <w:szCs w:val="18"/>
            </w:rPr>
            <w:t>..</w:t>
          </w:r>
          <w:r w:rsidR="00912BB2">
            <w:rPr>
              <w:rStyle w:val="Testosegnaposto"/>
              <w:sz w:val="18"/>
              <w:szCs w:val="18"/>
            </w:rPr>
            <w:t>.................</w:t>
          </w:r>
          <w:r w:rsidR="00912BB2" w:rsidRPr="0008738E">
            <w:rPr>
              <w:rStyle w:val="Testosegnaposto"/>
              <w:sz w:val="18"/>
              <w:szCs w:val="18"/>
            </w:rPr>
            <w:t>....</w:t>
          </w:r>
          <w:r w:rsidR="00912BB2">
            <w:rPr>
              <w:rStyle w:val="Testosegnaposto"/>
              <w:sz w:val="18"/>
              <w:szCs w:val="18"/>
            </w:rPr>
            <w:t>...............</w:t>
          </w:r>
          <w:r w:rsidR="00912BB2" w:rsidRPr="0008738E">
            <w:rPr>
              <w:rStyle w:val="Testosegnaposto"/>
              <w:sz w:val="18"/>
              <w:szCs w:val="18"/>
            </w:rPr>
            <w:t>....</w:t>
          </w:r>
          <w:r w:rsidR="00912BB2">
            <w:rPr>
              <w:rStyle w:val="Testosegnaposto"/>
              <w:sz w:val="18"/>
              <w:szCs w:val="18"/>
            </w:rPr>
            <w:t>..................</w:t>
          </w:r>
          <w:r w:rsidR="00912BB2" w:rsidRPr="0008738E">
            <w:rPr>
              <w:rStyle w:val="Testosegnaposto"/>
              <w:sz w:val="18"/>
              <w:szCs w:val="18"/>
            </w:rPr>
            <w:t>....</w:t>
          </w:r>
          <w:r w:rsidR="00912BB2">
            <w:rPr>
              <w:rStyle w:val="Testosegnaposto"/>
              <w:sz w:val="18"/>
              <w:szCs w:val="18"/>
            </w:rPr>
            <w:t>.</w:t>
          </w:r>
          <w:r w:rsidR="00912BB2" w:rsidRPr="0008738E">
            <w:rPr>
              <w:rStyle w:val="Testosegnaposto"/>
              <w:sz w:val="18"/>
              <w:szCs w:val="18"/>
            </w:rPr>
            <w:t>..</w:t>
          </w:r>
          <w:r w:rsidR="00912BB2">
            <w:rPr>
              <w:rStyle w:val="Testosegnaposto"/>
              <w:sz w:val="18"/>
              <w:szCs w:val="18"/>
            </w:rPr>
            <w:t>...</w:t>
          </w:r>
          <w:r w:rsidR="00BD7C21">
            <w:rPr>
              <w:rStyle w:val="Testosegnaposto"/>
              <w:sz w:val="18"/>
              <w:szCs w:val="18"/>
            </w:rPr>
            <w:t>............</w:t>
          </w:r>
          <w:r w:rsidR="00912BB2">
            <w:rPr>
              <w:rStyle w:val="Testosegnaposto"/>
              <w:sz w:val="18"/>
              <w:szCs w:val="18"/>
            </w:rPr>
            <w:t>.</w:t>
          </w:r>
        </w:sdtContent>
      </w:sdt>
    </w:p>
    <w:p w:rsidR="00BD7C21" w:rsidRDefault="00BD7C21" w:rsidP="0008738E"/>
    <w:p w:rsidR="0008738E" w:rsidRDefault="0008738E" w:rsidP="0008738E">
      <w:r>
        <w:t>Soggetto ospitante</w:t>
      </w:r>
    </w:p>
    <w:p w:rsidR="0008738E" w:rsidRDefault="0008738E" w:rsidP="0008738E">
      <w:r>
        <w:t>Tutor:</w:t>
      </w:r>
      <w:r w:rsidR="00BD7C21" w:rsidRPr="00BD7C21">
        <w:t xml:space="preserve"> </w:t>
      </w:r>
      <w:sdt>
        <w:sdtPr>
          <w:id w:val="866314454"/>
          <w:placeholder>
            <w:docPart w:val="83C13B923B0B441AAC3666B049AE8EFB"/>
          </w:placeholder>
          <w:showingPlcHdr/>
          <w:text/>
        </w:sdtPr>
        <w:sdtContent>
          <w:r w:rsidR="00BD7C21"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 w:rsidR="00BD7C21">
            <w:rPr>
              <w:rStyle w:val="Testosegnaposto"/>
              <w:sz w:val="18"/>
              <w:szCs w:val="18"/>
            </w:rPr>
            <w:t>............................</w:t>
          </w:r>
          <w:r w:rsidR="00BD7C21"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 w:rsidR="00BD7C21">
            <w:rPr>
              <w:rStyle w:val="Testosegnaposto"/>
              <w:sz w:val="18"/>
              <w:szCs w:val="18"/>
            </w:rPr>
            <w:t>..</w:t>
          </w:r>
        </w:sdtContent>
      </w:sdt>
    </w:p>
    <w:p w:rsidR="0008738E" w:rsidRDefault="0008738E" w:rsidP="0008738E">
      <w:r>
        <w:t xml:space="preserve"> telefono: </w:t>
      </w:r>
      <w:sdt>
        <w:sdtPr>
          <w:id w:val="866314455"/>
          <w:placeholder>
            <w:docPart w:val="B6C5E5676EDA4B94829EB0C87CC6BBD1"/>
          </w:placeholder>
          <w:showingPlcHdr/>
          <w:text/>
        </w:sdtPr>
        <w:sdtContent>
          <w:r w:rsidR="00BD7C21"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 w:rsidR="00BD7C21">
            <w:rPr>
              <w:rStyle w:val="Testosegnaposto"/>
              <w:sz w:val="18"/>
              <w:szCs w:val="18"/>
            </w:rPr>
            <w:t>............................</w:t>
          </w:r>
          <w:r w:rsidR="00BD7C21"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 w:rsidR="00BD7C21">
            <w:rPr>
              <w:rStyle w:val="Testosegnaposto"/>
              <w:sz w:val="18"/>
              <w:szCs w:val="18"/>
            </w:rPr>
            <w:t>..</w:t>
          </w:r>
        </w:sdtContent>
      </w:sdt>
    </w:p>
    <w:p w:rsidR="0008738E" w:rsidRDefault="0008738E" w:rsidP="0008738E">
      <w:r>
        <w:t xml:space="preserve">e-mail: </w:t>
      </w:r>
      <w:sdt>
        <w:sdtPr>
          <w:id w:val="866314456"/>
          <w:placeholder>
            <w:docPart w:val="917FC2A00B084A1BAEBBCD18B1A8A1EB"/>
          </w:placeholder>
          <w:showingPlcHdr/>
          <w:text/>
        </w:sdtPr>
        <w:sdtContent>
          <w:r w:rsidR="00BD7C21"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 w:rsidR="00BD7C21">
            <w:rPr>
              <w:rStyle w:val="Testosegnaposto"/>
              <w:sz w:val="18"/>
              <w:szCs w:val="18"/>
            </w:rPr>
            <w:t>............................</w:t>
          </w:r>
          <w:r w:rsidR="00BD7C21"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 w:rsidR="00BD7C21">
            <w:rPr>
              <w:rStyle w:val="Testosegnaposto"/>
              <w:sz w:val="18"/>
              <w:szCs w:val="18"/>
            </w:rPr>
            <w:t>..</w:t>
          </w:r>
        </w:sdtContent>
      </w:sdt>
      <w:r>
        <w:t xml:space="preserve"> </w:t>
      </w:r>
    </w:p>
    <w:p w:rsidR="0008738E" w:rsidRDefault="0008738E" w:rsidP="0008738E"/>
    <w:p w:rsidR="007260B6" w:rsidRDefault="007260B6" w:rsidP="0008738E"/>
    <w:p w:rsidR="007260B6" w:rsidRDefault="007260B6" w:rsidP="0008738E"/>
    <w:p w:rsidR="007260B6" w:rsidRDefault="007260B6" w:rsidP="0008738E"/>
    <w:p w:rsidR="0008738E" w:rsidRDefault="007260B6" w:rsidP="0008738E">
      <w:r>
        <w:t xml:space="preserve">POLIZZE ASSICURATIVE </w:t>
      </w:r>
      <w:r w:rsidR="0008738E" w:rsidRPr="007260B6">
        <w:rPr>
          <w:i/>
        </w:rPr>
        <w:t>(a carico Università)</w:t>
      </w:r>
      <w:r w:rsidR="0008738E">
        <w:t xml:space="preserve"> </w:t>
      </w:r>
    </w:p>
    <w:p w:rsidR="0008738E" w:rsidRDefault="0008738E" w:rsidP="0008738E">
      <w:r>
        <w:t>Infortuni sul lavoro : PAT INAIL 999999992,</w:t>
      </w:r>
      <w:r w:rsidR="007260B6">
        <w:t xml:space="preserve"> </w:t>
      </w:r>
      <w:r w:rsidRPr="007260B6">
        <w:rPr>
          <w:i/>
        </w:rPr>
        <w:t>riferita all’Ateneo come “Gestione per Conto” da utilizzarsi per la comunicazione obbligatoria al CPI a cura del soggetto ospitante.</w:t>
      </w:r>
      <w:r>
        <w:t xml:space="preserve"> </w:t>
      </w:r>
    </w:p>
    <w:p w:rsidR="0008738E" w:rsidRDefault="0008738E" w:rsidP="0008738E">
      <w:r>
        <w:t>polizza RCT: posizione CP3310042</w:t>
      </w:r>
      <w:r w:rsidR="007260B6">
        <w:t>40 compagnia Generali Spa.</w:t>
      </w:r>
    </w:p>
    <w:p w:rsidR="0008738E" w:rsidRDefault="0008738E" w:rsidP="0008738E"/>
    <w:p w:rsidR="0008738E" w:rsidRDefault="007260B6" w:rsidP="0008738E">
      <w:r>
        <w:t xml:space="preserve">OBBLIGHI DEL TIROCINANTE </w:t>
      </w:r>
    </w:p>
    <w:p w:rsidR="0008738E" w:rsidRDefault="0008738E" w:rsidP="0008738E">
      <w:r>
        <w:t xml:space="preserve">Durante lo svolgimento del tirocinio formativo e di orientamento il tirocinante è tenuto a: </w:t>
      </w:r>
    </w:p>
    <w:p w:rsidR="0008738E" w:rsidRDefault="0008738E" w:rsidP="0008738E">
      <w:r>
        <w:t xml:space="preserve">1. svolgere le attività previste dal progetto formativo e di orientamento; </w:t>
      </w:r>
    </w:p>
    <w:p w:rsidR="0008738E" w:rsidRDefault="0008738E" w:rsidP="0008738E">
      <w:r>
        <w:t xml:space="preserve">2. rispettare le norme in materia di igiene, sicurezza e salute sui luoghi di lavoro; </w:t>
      </w:r>
    </w:p>
    <w:p w:rsidR="0008738E" w:rsidRDefault="0008738E" w:rsidP="0008738E">
      <w:r>
        <w:t xml:space="preserve">3. mantenere, anche dopo lo svolgimento del tirocinio, la necessaria riservatezza per quanto attiene dati, informazioni o conoscenze in merito a processi produttivi e prodotti, acquisiti durante lo svolgimento del tirocinio; </w:t>
      </w:r>
    </w:p>
    <w:p w:rsidR="0008738E" w:rsidRDefault="0008738E" w:rsidP="0008738E">
      <w:r>
        <w:t xml:space="preserve">4. attenersi alle indicazioni fornite da soggetto promotore e ospitante attraverso i rispettivi tutor. </w:t>
      </w:r>
    </w:p>
    <w:p w:rsidR="0008738E" w:rsidRDefault="0008738E" w:rsidP="0008738E"/>
    <w:p w:rsidR="00BD7C21" w:rsidRDefault="00BD7C21" w:rsidP="0008738E">
      <w:r>
        <w:t>Data,</w:t>
      </w:r>
      <w:sdt>
        <w:sdtPr>
          <w:id w:val="866314457"/>
          <w:placeholder>
            <w:docPart w:val="286DD8BFF56647B28E8E5F7B6A5318CC"/>
          </w:placeholder>
          <w:showingPlcHdr/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Pr="0008738E">
            <w:rPr>
              <w:rStyle w:val="Testosegnaposto"/>
              <w:sz w:val="18"/>
              <w:szCs w:val="18"/>
            </w:rPr>
            <w:t>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</w:t>
          </w:r>
        </w:sdtContent>
      </w:sdt>
    </w:p>
    <w:p w:rsidR="00BD7C21" w:rsidRDefault="0008738E" w:rsidP="0008738E">
      <w:r>
        <w:t xml:space="preserve"> Firma per presa visione ed accettazione del ti</w:t>
      </w:r>
      <w:r w:rsidR="00BD7C21">
        <w:t>rocinante:</w:t>
      </w:r>
      <w:r w:rsidR="00BD7C21" w:rsidRPr="00BD7C21">
        <w:rPr>
          <w:rStyle w:val="Testosegnaposto"/>
          <w:sz w:val="18"/>
          <w:szCs w:val="18"/>
        </w:rPr>
        <w:t xml:space="preserve"> </w:t>
      </w:r>
      <w:r w:rsidR="00BD7C21" w:rsidRPr="0008738E">
        <w:rPr>
          <w:rStyle w:val="Testosegnaposto"/>
          <w:sz w:val="18"/>
          <w:szCs w:val="18"/>
        </w:rPr>
        <w:t>........................</w:t>
      </w:r>
      <w:r w:rsidR="00BD7C21">
        <w:rPr>
          <w:rStyle w:val="Testosegnaposto"/>
          <w:sz w:val="18"/>
          <w:szCs w:val="18"/>
        </w:rPr>
        <w:t>............................</w:t>
      </w:r>
      <w:r w:rsidR="00BD7C21" w:rsidRPr="0008738E">
        <w:rPr>
          <w:rStyle w:val="Testosegnaposto"/>
          <w:sz w:val="18"/>
          <w:szCs w:val="18"/>
        </w:rPr>
        <w:t>...</w:t>
      </w:r>
      <w:r w:rsidR="00BD7C21">
        <w:rPr>
          <w:rStyle w:val="Testosegnaposto"/>
          <w:sz w:val="18"/>
          <w:szCs w:val="18"/>
        </w:rPr>
        <w:t>.....</w:t>
      </w:r>
      <w:r w:rsidR="00BD7C21" w:rsidRPr="0008738E">
        <w:rPr>
          <w:rStyle w:val="Testosegnaposto"/>
          <w:sz w:val="18"/>
          <w:szCs w:val="18"/>
        </w:rPr>
        <w:t>...................</w:t>
      </w:r>
      <w:r w:rsidR="00BD7C21">
        <w:rPr>
          <w:rStyle w:val="Testosegnaposto"/>
          <w:sz w:val="18"/>
          <w:szCs w:val="18"/>
        </w:rPr>
        <w:t>..</w:t>
      </w:r>
      <w:r w:rsidR="00BD7C21" w:rsidRPr="0008738E">
        <w:rPr>
          <w:rStyle w:val="Testosegnaposto"/>
          <w:sz w:val="18"/>
          <w:szCs w:val="18"/>
        </w:rPr>
        <w:t>....</w:t>
      </w:r>
      <w:r w:rsidR="00BD7C21">
        <w:rPr>
          <w:rStyle w:val="Testosegnaposto"/>
          <w:sz w:val="18"/>
          <w:szCs w:val="18"/>
        </w:rPr>
        <w:t>................</w:t>
      </w:r>
    </w:p>
    <w:p w:rsidR="00BD7C21" w:rsidRDefault="00BD7C21" w:rsidP="0008738E"/>
    <w:p w:rsidR="00BD7C21" w:rsidRDefault="00BD7C21" w:rsidP="0008738E">
      <w:r>
        <w:t>Firma</w:t>
      </w:r>
      <w:r>
        <w:t xml:space="preserve">  Responsabile struttura: </w:t>
      </w:r>
      <w:r w:rsidRPr="0008738E">
        <w:rPr>
          <w:rStyle w:val="Testosegnaposto"/>
          <w:sz w:val="18"/>
          <w:szCs w:val="18"/>
        </w:rPr>
        <w:t>........................</w:t>
      </w:r>
      <w:r>
        <w:rPr>
          <w:rStyle w:val="Testosegnaposto"/>
          <w:sz w:val="18"/>
          <w:szCs w:val="18"/>
        </w:rPr>
        <w:t>............................</w:t>
      </w:r>
      <w:r w:rsidRPr="0008738E">
        <w:rPr>
          <w:rStyle w:val="Testosegnaposto"/>
          <w:sz w:val="18"/>
          <w:szCs w:val="18"/>
        </w:rPr>
        <w:t>...</w:t>
      </w:r>
      <w:r>
        <w:rPr>
          <w:rStyle w:val="Testosegnaposto"/>
          <w:sz w:val="18"/>
          <w:szCs w:val="18"/>
        </w:rPr>
        <w:t>..</w:t>
      </w:r>
      <w:r w:rsidRPr="0008738E">
        <w:rPr>
          <w:rStyle w:val="Testosegnaposto"/>
          <w:sz w:val="18"/>
          <w:szCs w:val="18"/>
        </w:rPr>
        <w:t>....................</w:t>
      </w:r>
      <w:r>
        <w:rPr>
          <w:rStyle w:val="Testosegnaposto"/>
          <w:sz w:val="18"/>
          <w:szCs w:val="18"/>
        </w:rPr>
        <w:t>......................................................</w:t>
      </w:r>
      <w:r w:rsidRPr="0008738E">
        <w:rPr>
          <w:rStyle w:val="Testosegnaposto"/>
          <w:sz w:val="18"/>
          <w:szCs w:val="18"/>
        </w:rPr>
        <w:t>....</w:t>
      </w:r>
      <w:r>
        <w:rPr>
          <w:rStyle w:val="Testosegnaposto"/>
          <w:sz w:val="18"/>
          <w:szCs w:val="18"/>
        </w:rPr>
        <w:t>................</w:t>
      </w:r>
    </w:p>
    <w:p w:rsidR="00BD7C21" w:rsidRDefault="00BD7C21" w:rsidP="0008738E"/>
    <w:p w:rsidR="00BD7C21" w:rsidRDefault="0008738E" w:rsidP="0008738E">
      <w:r>
        <w:t>Firma del Tutor</w:t>
      </w:r>
      <w:r w:rsidR="00BD7C21">
        <w:t>:</w:t>
      </w:r>
      <w:r w:rsidR="00BD7C21" w:rsidRPr="00BD7C21">
        <w:rPr>
          <w:rStyle w:val="Testosegnaposto"/>
          <w:sz w:val="18"/>
          <w:szCs w:val="18"/>
        </w:rPr>
        <w:t xml:space="preserve"> </w:t>
      </w:r>
      <w:r w:rsidR="00BD7C21" w:rsidRPr="0008738E">
        <w:rPr>
          <w:rStyle w:val="Testosegnaposto"/>
          <w:sz w:val="18"/>
          <w:szCs w:val="18"/>
        </w:rPr>
        <w:t>...........</w:t>
      </w:r>
      <w:r w:rsidR="00BD7C21">
        <w:rPr>
          <w:rStyle w:val="Testosegnaposto"/>
          <w:sz w:val="18"/>
          <w:szCs w:val="18"/>
        </w:rPr>
        <w:t>....</w:t>
      </w:r>
      <w:r w:rsidR="00BD7C21" w:rsidRPr="0008738E">
        <w:rPr>
          <w:rStyle w:val="Testosegnaposto"/>
          <w:sz w:val="18"/>
          <w:szCs w:val="18"/>
        </w:rPr>
        <w:t>...................</w:t>
      </w:r>
      <w:r w:rsidR="00BD7C21">
        <w:rPr>
          <w:rStyle w:val="Testosegnaposto"/>
          <w:sz w:val="18"/>
          <w:szCs w:val="18"/>
        </w:rPr>
        <w:t>....................................................................</w:t>
      </w:r>
      <w:r w:rsidR="00BD7C21" w:rsidRPr="0008738E">
        <w:rPr>
          <w:rStyle w:val="Testosegnaposto"/>
          <w:sz w:val="18"/>
          <w:szCs w:val="18"/>
        </w:rPr>
        <w:t>...</w:t>
      </w:r>
      <w:r w:rsidR="00BD7C21">
        <w:rPr>
          <w:rStyle w:val="Testosegnaposto"/>
          <w:sz w:val="18"/>
          <w:szCs w:val="18"/>
        </w:rPr>
        <w:t>..</w:t>
      </w:r>
      <w:r w:rsidR="00BD7C21" w:rsidRPr="0008738E">
        <w:rPr>
          <w:rStyle w:val="Testosegnaposto"/>
          <w:sz w:val="18"/>
          <w:szCs w:val="18"/>
        </w:rPr>
        <w:t>....................</w:t>
      </w:r>
      <w:r w:rsidR="00BD7C21">
        <w:rPr>
          <w:rStyle w:val="Testosegnaposto"/>
          <w:sz w:val="18"/>
          <w:szCs w:val="18"/>
        </w:rPr>
        <w:t>....................................................</w:t>
      </w:r>
    </w:p>
    <w:p w:rsidR="00D42835" w:rsidRDefault="00D42835" w:rsidP="0008738E"/>
    <w:sectPr w:rsidR="00D42835" w:rsidSect="007260B6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08738E"/>
    <w:rsid w:val="0008738E"/>
    <w:rsid w:val="007260B6"/>
    <w:rsid w:val="00912BB2"/>
    <w:rsid w:val="00980978"/>
    <w:rsid w:val="00BD7C21"/>
    <w:rsid w:val="00CB1BA8"/>
    <w:rsid w:val="00D42835"/>
    <w:rsid w:val="00FE1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4283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08738E"/>
    <w:rPr>
      <w:color w:val="80808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873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8738E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7260B6"/>
    <w:pPr>
      <w:ind w:left="720"/>
      <w:contextualSpacing/>
    </w:pPr>
  </w:style>
  <w:style w:type="character" w:styleId="Riferimentointenso">
    <w:name w:val="Intense Reference"/>
    <w:basedOn w:val="Carpredefinitoparagrafo"/>
    <w:uiPriority w:val="32"/>
    <w:qFormat/>
    <w:rsid w:val="007260B6"/>
    <w:rPr>
      <w:b/>
      <w:bCs/>
      <w:smallCaps/>
      <w:color w:val="C0504D"/>
      <w:spacing w:val="5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7260B6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260B6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C7F63A5CD92487F8F4E270359DA87F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43BCBBF-BB4E-49D6-91CE-8BCD36FE8395}"/>
      </w:docPartPr>
      <w:docPartBody>
        <w:p w:rsidR="00000000" w:rsidRDefault="002B62F0" w:rsidP="002B62F0">
          <w:pPr>
            <w:pStyle w:val="5C7F63A5CD92487F8F4E270359DA87F720"/>
          </w:pPr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  <w:r w:rsidRPr="0008738E">
            <w:rPr>
              <w:rStyle w:val="Testosegnaposto"/>
              <w:sz w:val="18"/>
              <w:szCs w:val="18"/>
            </w:rPr>
            <w:t>............................</w:t>
          </w:r>
        </w:p>
      </w:docPartBody>
    </w:docPart>
    <w:docPart>
      <w:docPartPr>
        <w:name w:val="E5CC8EF7CF224203B1C967DD1C88109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49510B9-756E-47FF-981F-A94D7E1A0CBA}"/>
      </w:docPartPr>
      <w:docPartBody>
        <w:p w:rsidR="00000000" w:rsidRDefault="002B62F0" w:rsidP="002B62F0">
          <w:pPr>
            <w:pStyle w:val="E5CC8EF7CF224203B1C967DD1C88109420"/>
          </w:pPr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</w:t>
          </w:r>
          <w:r>
            <w:rPr>
              <w:rStyle w:val="Testosegnaposto"/>
              <w:sz w:val="18"/>
              <w:szCs w:val="18"/>
            </w:rPr>
            <w:t>..</w:t>
          </w:r>
        </w:p>
      </w:docPartBody>
    </w:docPart>
    <w:docPart>
      <w:docPartPr>
        <w:name w:val="8DBE9F78F94B4B25A98B857357C3236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9B0B900-4B43-4743-8B74-9EE44CADB548}"/>
      </w:docPartPr>
      <w:docPartBody>
        <w:p w:rsidR="00000000" w:rsidRDefault="002B62F0" w:rsidP="002B62F0">
          <w:pPr>
            <w:pStyle w:val="8DBE9F78F94B4B25A98B857357C3236120"/>
          </w:pPr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p>
      </w:docPartBody>
    </w:docPart>
    <w:docPart>
      <w:docPartPr>
        <w:name w:val="BE71BAA9B51849A282108DD51E573A1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F71CAF7-F653-4BC4-9EF7-D1BDF901A3B0}"/>
      </w:docPartPr>
      <w:docPartBody>
        <w:p w:rsidR="00000000" w:rsidRDefault="002B62F0" w:rsidP="002B62F0">
          <w:pPr>
            <w:pStyle w:val="BE71BAA9B51849A282108DD51E573A1520"/>
          </w:pPr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p>
      </w:docPartBody>
    </w:docPart>
    <w:docPart>
      <w:docPartPr>
        <w:name w:val="71D7454D7EA44E4297838C4E701174B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C588D49-BB86-4B04-8C7D-069F20487955}"/>
      </w:docPartPr>
      <w:docPartBody>
        <w:p w:rsidR="00000000" w:rsidRDefault="002B62F0" w:rsidP="002B62F0">
          <w:pPr>
            <w:pStyle w:val="71D7454D7EA44E4297838C4E701174B520"/>
          </w:pPr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p>
      </w:docPartBody>
    </w:docPart>
    <w:docPart>
      <w:docPartPr>
        <w:name w:val="213B24D2E3A849A0A47BC90C8937254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E678836-D0AE-40D1-B0CC-AF85989CEB04}"/>
      </w:docPartPr>
      <w:docPartBody>
        <w:p w:rsidR="00000000" w:rsidRDefault="002B62F0" w:rsidP="002B62F0">
          <w:pPr>
            <w:pStyle w:val="213B24D2E3A849A0A47BC90C8937254D20"/>
          </w:pPr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p>
      </w:docPartBody>
    </w:docPart>
    <w:docPart>
      <w:docPartPr>
        <w:name w:val="81C75FFFF9964379A7FE97237A6BD8D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453E25D-2CB7-4AC5-BD59-626A2CD5DE89}"/>
      </w:docPartPr>
      <w:docPartBody>
        <w:p w:rsidR="00000000" w:rsidRDefault="002B62F0" w:rsidP="002B62F0">
          <w:pPr>
            <w:pStyle w:val="81C75FFFF9964379A7FE97237A6BD8D320"/>
          </w:pPr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p>
      </w:docPartBody>
    </w:docPart>
    <w:docPart>
      <w:docPartPr>
        <w:name w:val="682CC781F2A6431C8EFBEFD3861F718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7AED0DB-78EC-43F9-81E6-BEC52E5FD672}"/>
      </w:docPartPr>
      <w:docPartBody>
        <w:p w:rsidR="00000000" w:rsidRDefault="002B62F0" w:rsidP="002B62F0">
          <w:pPr>
            <w:pStyle w:val="682CC781F2A6431C8EFBEFD3861F718F20"/>
          </w:pPr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p>
      </w:docPartBody>
    </w:docPart>
    <w:docPart>
      <w:docPartPr>
        <w:name w:val="36E20361783F46A68BC926091510E9F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7EB1116-8827-4870-9D48-CD96A6D58FAC}"/>
      </w:docPartPr>
      <w:docPartBody>
        <w:p w:rsidR="00000000" w:rsidRDefault="002B62F0" w:rsidP="002B62F0">
          <w:pPr>
            <w:pStyle w:val="36E20361783F46A68BC926091510E9F620"/>
          </w:pPr>
          <w:r w:rsidRPr="0008738E">
            <w:rPr>
              <w:rStyle w:val="Testosegnaposto"/>
              <w:sz w:val="18"/>
              <w:szCs w:val="18"/>
            </w:rPr>
            <w:t>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</w:t>
          </w:r>
        </w:p>
      </w:docPartBody>
    </w:docPart>
    <w:docPart>
      <w:docPartPr>
        <w:name w:val="3FBA943227EA4FA0A1236D556843F5D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AA0102A-EF71-4DCC-AF27-DE4224F40DF3}"/>
      </w:docPartPr>
      <w:docPartBody>
        <w:p w:rsidR="00000000" w:rsidRDefault="002B62F0" w:rsidP="002B62F0">
          <w:pPr>
            <w:pStyle w:val="3FBA943227EA4FA0A1236D556843F5DF19"/>
          </w:pPr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p>
      </w:docPartBody>
    </w:docPart>
    <w:docPart>
      <w:docPartPr>
        <w:name w:val="0184485DEE4043858A32C0B978575B9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9B71272-2B6B-442B-9CED-6BC59FAE2309}"/>
      </w:docPartPr>
      <w:docPartBody>
        <w:p w:rsidR="00000000" w:rsidRDefault="002B62F0" w:rsidP="002B62F0">
          <w:pPr>
            <w:pStyle w:val="0184485DEE4043858A32C0B978575B9E19"/>
          </w:pPr>
          <w:r w:rsidRPr="0008738E">
            <w:rPr>
              <w:rStyle w:val="Testosegnaposto"/>
              <w:sz w:val="18"/>
              <w:szCs w:val="18"/>
            </w:rPr>
            <w:t>.........................</w:t>
          </w:r>
          <w:r>
            <w:rPr>
              <w:rStyle w:val="Testosegnaposto"/>
              <w:sz w:val="18"/>
              <w:szCs w:val="18"/>
            </w:rPr>
            <w:t>.........................</w:t>
          </w:r>
        </w:p>
      </w:docPartBody>
    </w:docPart>
    <w:docPart>
      <w:docPartPr>
        <w:name w:val="F8A3DA611FA14BF5AC385DA83234A05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971116B-4659-4C49-B4D2-7D100FA2F88F}"/>
      </w:docPartPr>
      <w:docPartBody>
        <w:p w:rsidR="00000000" w:rsidRDefault="002B62F0" w:rsidP="002B62F0">
          <w:pPr>
            <w:pStyle w:val="F8A3DA611FA14BF5AC385DA83234A05019"/>
          </w:pPr>
          <w:r w:rsidRPr="0008738E">
            <w:rPr>
              <w:rStyle w:val="Testosegnaposto"/>
            </w:rPr>
            <w:t>in corso/fuori corso</w:t>
          </w:r>
        </w:p>
      </w:docPartBody>
    </w:docPart>
    <w:docPart>
      <w:docPartPr>
        <w:name w:val="37F7E65A0BDF4E56B65D51F577BD693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5E2788B-261D-4659-801A-412E0946296A}"/>
      </w:docPartPr>
      <w:docPartBody>
        <w:p w:rsidR="00000000" w:rsidRDefault="002B62F0" w:rsidP="002B62F0">
          <w:pPr>
            <w:pStyle w:val="37F7E65A0BDF4E56B65D51F577BD693B19"/>
          </w:pPr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p>
      </w:docPartBody>
    </w:docPart>
    <w:docPart>
      <w:docPartPr>
        <w:name w:val="6B42D37B408C4F4B8CE4AD576B31107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4CBE967-5A2C-4FE6-98D0-A3D6A703CDD3}"/>
      </w:docPartPr>
      <w:docPartBody>
        <w:p w:rsidR="00000000" w:rsidRDefault="002B62F0" w:rsidP="002B62F0">
          <w:pPr>
            <w:pStyle w:val="6B42D37B408C4F4B8CE4AD576B31107019"/>
          </w:pPr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p>
      </w:docPartBody>
    </w:docPart>
    <w:docPart>
      <w:docPartPr>
        <w:name w:val="D0693A6793514BFAB76ACBC3F98479F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0C12568-9DB4-4200-9CF1-87EC429417BC}"/>
      </w:docPartPr>
      <w:docPartBody>
        <w:p w:rsidR="00000000" w:rsidRDefault="002B62F0" w:rsidP="002B62F0">
          <w:pPr>
            <w:pStyle w:val="D0693A6793514BFAB76ACBC3F98479FE19"/>
          </w:pPr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p>
      </w:docPartBody>
    </w:docPart>
    <w:docPart>
      <w:docPartPr>
        <w:name w:val="8E987ABCD4AA473097B55D75D793C0E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1357BE4-DC0D-44A2-9F55-0DE1BE3623CE}"/>
      </w:docPartPr>
      <w:docPartBody>
        <w:p w:rsidR="00000000" w:rsidRDefault="002B62F0" w:rsidP="002B62F0">
          <w:pPr>
            <w:pStyle w:val="8E987ABCD4AA473097B55D75D793C0E319"/>
          </w:pPr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p>
      </w:docPartBody>
    </w:docPart>
    <w:docPart>
      <w:docPartPr>
        <w:name w:val="EACBFB35D8034EA3B54CC8CC44DD2DB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DA3FB8C-C76E-493D-90DB-F62ABEC08775}"/>
      </w:docPartPr>
      <w:docPartBody>
        <w:p w:rsidR="00000000" w:rsidRDefault="002B62F0" w:rsidP="002B62F0">
          <w:pPr>
            <w:pStyle w:val="EACBFB35D8034EA3B54CC8CC44DD2DBD19"/>
          </w:pPr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p>
      </w:docPartBody>
    </w:docPart>
    <w:docPart>
      <w:docPartPr>
        <w:name w:val="1EC386FFD37A4274BF538812C3B5BD7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526BEAC-0256-42CF-85F2-176C126DB2E6}"/>
      </w:docPartPr>
      <w:docPartBody>
        <w:p w:rsidR="00000000" w:rsidRDefault="002B62F0" w:rsidP="002B62F0">
          <w:pPr>
            <w:pStyle w:val="1EC386FFD37A4274BF538812C3B5BD7A19"/>
          </w:pPr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p>
      </w:docPartBody>
    </w:docPart>
    <w:docPart>
      <w:docPartPr>
        <w:name w:val="4C85A8B09907461BA831D9A9CBDC4C1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66F261F-F167-422C-AFC3-B3713FA6EA7E}"/>
      </w:docPartPr>
      <w:docPartBody>
        <w:p w:rsidR="00000000" w:rsidRDefault="002B62F0" w:rsidP="002B62F0">
          <w:pPr>
            <w:pStyle w:val="4C85A8B09907461BA831D9A9CBDC4C1C19"/>
          </w:pPr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p>
      </w:docPartBody>
    </w:docPart>
    <w:docPart>
      <w:docPartPr>
        <w:name w:val="D601F3C9FDEE4EB1854DABF37870141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9E3D561-A167-4769-A1AF-3F31702474F4}"/>
      </w:docPartPr>
      <w:docPartBody>
        <w:p w:rsidR="00000000" w:rsidRDefault="002B62F0" w:rsidP="002B62F0">
          <w:pPr>
            <w:pStyle w:val="D601F3C9FDEE4EB1854DABF37870141219"/>
          </w:pPr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p>
      </w:docPartBody>
    </w:docPart>
    <w:docPart>
      <w:docPartPr>
        <w:name w:val="EC4AEE3CBCD94FA6AFF0942312A4AA2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253C6B9-DE8B-4184-9864-FD2449F973BD}"/>
      </w:docPartPr>
      <w:docPartBody>
        <w:p w:rsidR="00000000" w:rsidRDefault="002B62F0" w:rsidP="002B62F0">
          <w:pPr>
            <w:pStyle w:val="EC4AEE3CBCD94FA6AFF0942312A4AA2E19"/>
          </w:pPr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p>
      </w:docPartBody>
    </w:docPart>
    <w:docPart>
      <w:docPartPr>
        <w:name w:val="79B056E38E9247D48CBB3D22EA07186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55E0BFF-833B-4B7F-8711-58F3F1DA4BDC}"/>
      </w:docPartPr>
      <w:docPartBody>
        <w:p w:rsidR="00000000" w:rsidRDefault="002B62F0" w:rsidP="002B62F0">
          <w:pPr>
            <w:pStyle w:val="79B056E38E9247D48CBB3D22EA07186A19"/>
          </w:pPr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p>
      </w:docPartBody>
    </w:docPart>
    <w:docPart>
      <w:docPartPr>
        <w:name w:val="E9FEA0E00DC44605ADDDE4A0025720E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8CF9975-2AA0-4B4F-9B3B-580B25BAAB30}"/>
      </w:docPartPr>
      <w:docPartBody>
        <w:p w:rsidR="00000000" w:rsidRDefault="002B62F0" w:rsidP="002B62F0">
          <w:pPr>
            <w:pStyle w:val="E9FEA0E00DC44605ADDDE4A0025720EE19"/>
          </w:pPr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p>
      </w:docPartBody>
    </w:docPart>
    <w:docPart>
      <w:docPartPr>
        <w:name w:val="1639D2EA069F46AD83B938EC10AF39B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2BE1396-4B77-45FF-B78F-22018B726F72}"/>
      </w:docPartPr>
      <w:docPartBody>
        <w:p w:rsidR="00000000" w:rsidRDefault="002B62F0" w:rsidP="002B62F0">
          <w:pPr>
            <w:pStyle w:val="1639D2EA069F46AD83B938EC10AF39B619"/>
          </w:pPr>
          <w:r w:rsidRPr="0008738E">
            <w:rPr>
              <w:rStyle w:val="Testosegnaposto"/>
              <w:sz w:val="18"/>
              <w:szCs w:val="18"/>
            </w:rPr>
            <w:t>......................</w:t>
          </w:r>
          <w:r>
            <w:rPr>
              <w:rStyle w:val="Testosegnaposto"/>
              <w:sz w:val="18"/>
              <w:szCs w:val="18"/>
            </w:rPr>
            <w:t>......</w:t>
          </w:r>
        </w:p>
      </w:docPartBody>
    </w:docPart>
    <w:docPart>
      <w:docPartPr>
        <w:name w:val="A4C6233C775C497A9411DA849FD2939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9C4E6FC-5B9D-4E3F-A451-595C64829484}"/>
      </w:docPartPr>
      <w:docPartBody>
        <w:p w:rsidR="00000000" w:rsidRDefault="002B62F0" w:rsidP="002B62F0">
          <w:pPr>
            <w:pStyle w:val="A4C6233C775C497A9411DA849FD2939D19"/>
          </w:pPr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p>
      </w:docPartBody>
    </w:docPart>
    <w:docPart>
      <w:docPartPr>
        <w:name w:val="EC0A2C84DAAE422A9A9CDAC8965D571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A8B531E-E34D-47A3-9088-0843298B2B69}"/>
      </w:docPartPr>
      <w:docPartBody>
        <w:p w:rsidR="00000000" w:rsidRDefault="002B62F0" w:rsidP="002B62F0">
          <w:pPr>
            <w:pStyle w:val="EC0A2C84DAAE422A9A9CDAC8965D571519"/>
          </w:pPr>
          <w:r w:rsidRPr="0008738E">
            <w:rPr>
              <w:rStyle w:val="Testosegnaposto"/>
              <w:sz w:val="18"/>
              <w:szCs w:val="18"/>
            </w:rPr>
            <w:t>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p>
      </w:docPartBody>
    </w:docPart>
    <w:docPart>
      <w:docPartPr>
        <w:name w:val="8846FA10CF00448DAD7F76800A81899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116EFCC-9500-438F-9D64-B3B964C9ECF7}"/>
      </w:docPartPr>
      <w:docPartBody>
        <w:p w:rsidR="00000000" w:rsidRDefault="002B62F0" w:rsidP="002B62F0">
          <w:pPr>
            <w:pStyle w:val="8846FA10CF00448DAD7F76800A81899719"/>
          </w:pPr>
          <w:r w:rsidRPr="0008738E">
            <w:rPr>
              <w:rStyle w:val="Testosegnaposto"/>
              <w:sz w:val="18"/>
              <w:szCs w:val="18"/>
            </w:rPr>
            <w:t>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  <w:r w:rsidRPr="0008738E">
            <w:rPr>
              <w:rStyle w:val="Testosegnaposto"/>
              <w:sz w:val="18"/>
              <w:szCs w:val="18"/>
            </w:rPr>
            <w:t>....</w:t>
          </w:r>
          <w:r>
            <w:rPr>
              <w:rStyle w:val="Testosegnaposto"/>
              <w:sz w:val="18"/>
              <w:szCs w:val="18"/>
            </w:rPr>
            <w:t>......................................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</w:t>
          </w:r>
          <w:r>
            <w:rPr>
              <w:rStyle w:val="Testosegnaposto"/>
              <w:sz w:val="18"/>
              <w:szCs w:val="18"/>
            </w:rPr>
            <w:t>...............</w:t>
          </w:r>
          <w:r w:rsidRPr="0008738E">
            <w:rPr>
              <w:rStyle w:val="Testosegnaposto"/>
              <w:sz w:val="18"/>
              <w:szCs w:val="18"/>
            </w:rPr>
            <w:t>......</w:t>
          </w:r>
          <w:r>
            <w:rPr>
              <w:rStyle w:val="Testosegnaposto"/>
              <w:sz w:val="18"/>
              <w:szCs w:val="18"/>
            </w:rPr>
            <w:t>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  <w:r w:rsidRPr="0008738E">
            <w:rPr>
              <w:rStyle w:val="Testosegnaposto"/>
              <w:sz w:val="18"/>
              <w:szCs w:val="18"/>
            </w:rPr>
            <w:t>....</w:t>
          </w:r>
          <w:r>
            <w:rPr>
              <w:rStyle w:val="Testosegnaposto"/>
              <w:sz w:val="18"/>
              <w:szCs w:val="18"/>
            </w:rPr>
            <w:t>.........................................................</w:t>
          </w:r>
          <w:r w:rsidRPr="0008738E">
            <w:rPr>
              <w:rStyle w:val="Testosegnaposto"/>
              <w:sz w:val="18"/>
              <w:szCs w:val="18"/>
            </w:rPr>
            <w:t>....</w:t>
          </w:r>
          <w:r>
            <w:rPr>
              <w:rStyle w:val="Testosegnaposto"/>
              <w:sz w:val="18"/>
              <w:szCs w:val="18"/>
            </w:rPr>
            <w:t>...............</w:t>
          </w:r>
          <w:r w:rsidRPr="0008738E">
            <w:rPr>
              <w:rStyle w:val="Testosegnaposto"/>
              <w:sz w:val="18"/>
              <w:szCs w:val="18"/>
            </w:rPr>
            <w:t>....</w:t>
          </w:r>
          <w:r>
            <w:rPr>
              <w:rStyle w:val="Testosegnaposto"/>
              <w:sz w:val="18"/>
              <w:szCs w:val="18"/>
            </w:rPr>
            <w:t>.................</w:t>
          </w:r>
          <w:r w:rsidRPr="0008738E">
            <w:rPr>
              <w:rStyle w:val="Testosegnaposto"/>
              <w:sz w:val="18"/>
              <w:szCs w:val="18"/>
            </w:rPr>
            <w:t>....</w:t>
          </w:r>
          <w:r>
            <w:rPr>
              <w:rStyle w:val="Testosegnaposto"/>
              <w:sz w:val="18"/>
              <w:szCs w:val="18"/>
            </w:rPr>
            <w:t>.</w:t>
          </w:r>
          <w:r w:rsidRPr="0008738E">
            <w:rPr>
              <w:rStyle w:val="Testosegnaposto"/>
              <w:sz w:val="18"/>
              <w:szCs w:val="18"/>
            </w:rPr>
            <w:t>..</w:t>
          </w:r>
          <w:r>
            <w:rPr>
              <w:rStyle w:val="Testosegnaposto"/>
              <w:sz w:val="18"/>
              <w:szCs w:val="18"/>
            </w:rPr>
            <w:t>.................</w:t>
          </w:r>
          <w:r w:rsidRPr="0008738E">
            <w:rPr>
              <w:rStyle w:val="Testosegnaposto"/>
              <w:sz w:val="18"/>
              <w:szCs w:val="18"/>
            </w:rPr>
            <w:t>...</w:t>
          </w:r>
          <w:r>
            <w:rPr>
              <w:rStyle w:val="Testosegnaposto"/>
              <w:sz w:val="18"/>
              <w:szCs w:val="18"/>
            </w:rPr>
            <w:t>.................</w:t>
          </w:r>
          <w:r w:rsidRPr="0008738E">
            <w:rPr>
              <w:rStyle w:val="Testosegnaposto"/>
              <w:sz w:val="18"/>
              <w:szCs w:val="18"/>
            </w:rPr>
            <w:t>...</w:t>
          </w:r>
          <w:r>
            <w:rPr>
              <w:rStyle w:val="Testosegnaposto"/>
              <w:sz w:val="18"/>
              <w:szCs w:val="18"/>
            </w:rPr>
            <w:t>..........</w:t>
          </w:r>
          <w:r w:rsidRPr="0008738E">
            <w:rPr>
              <w:rStyle w:val="Testosegnaposto"/>
              <w:sz w:val="18"/>
              <w:szCs w:val="18"/>
            </w:rPr>
            <w:t>..</w:t>
          </w:r>
          <w:r>
            <w:rPr>
              <w:rStyle w:val="Testosegnaposto"/>
              <w:sz w:val="18"/>
              <w:szCs w:val="18"/>
            </w:rPr>
            <w:t>.................</w:t>
          </w:r>
          <w:r w:rsidRPr="0008738E">
            <w:rPr>
              <w:rStyle w:val="Testosegnaposto"/>
              <w:sz w:val="18"/>
              <w:szCs w:val="18"/>
            </w:rPr>
            <w:t>....</w:t>
          </w:r>
          <w:r>
            <w:rPr>
              <w:rStyle w:val="Testosegnaposto"/>
              <w:sz w:val="18"/>
              <w:szCs w:val="18"/>
            </w:rPr>
            <w:t>...............</w:t>
          </w:r>
          <w:r w:rsidRPr="0008738E">
            <w:rPr>
              <w:rStyle w:val="Testosegnaposto"/>
              <w:sz w:val="18"/>
              <w:szCs w:val="18"/>
            </w:rPr>
            <w:t>....</w:t>
          </w:r>
          <w:r>
            <w:rPr>
              <w:rStyle w:val="Testosegnaposto"/>
              <w:sz w:val="18"/>
              <w:szCs w:val="18"/>
            </w:rPr>
            <w:t>..................</w:t>
          </w:r>
          <w:r w:rsidRPr="0008738E">
            <w:rPr>
              <w:rStyle w:val="Testosegnaposto"/>
              <w:sz w:val="18"/>
              <w:szCs w:val="18"/>
            </w:rPr>
            <w:t>....</w:t>
          </w:r>
          <w:r>
            <w:rPr>
              <w:rStyle w:val="Testosegnaposto"/>
              <w:sz w:val="18"/>
              <w:szCs w:val="18"/>
            </w:rPr>
            <w:t>.</w:t>
          </w:r>
          <w:r w:rsidRPr="0008738E">
            <w:rPr>
              <w:rStyle w:val="Testosegnaposto"/>
              <w:sz w:val="18"/>
              <w:szCs w:val="18"/>
            </w:rPr>
            <w:t>..</w:t>
          </w:r>
          <w:r>
            <w:rPr>
              <w:rStyle w:val="Testosegnaposto"/>
              <w:sz w:val="18"/>
              <w:szCs w:val="18"/>
            </w:rPr>
            <w:t>................</w:t>
          </w:r>
        </w:p>
      </w:docPartBody>
    </w:docPart>
    <w:docPart>
      <w:docPartPr>
        <w:name w:val="83C13B923B0B441AAC3666B049AE8EF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58D5FC7-3A78-4D94-876F-9FDEDC609BFE}"/>
      </w:docPartPr>
      <w:docPartBody>
        <w:p w:rsidR="00000000" w:rsidRDefault="002B62F0" w:rsidP="002B62F0">
          <w:pPr>
            <w:pStyle w:val="83C13B923B0B441AAC3666B049AE8EFB7"/>
          </w:pPr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p>
      </w:docPartBody>
    </w:docPart>
    <w:docPart>
      <w:docPartPr>
        <w:name w:val="B6C5E5676EDA4B94829EB0C87CC6BBD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5341384-5D7B-4D95-9E2D-BE183F75425E}"/>
      </w:docPartPr>
      <w:docPartBody>
        <w:p w:rsidR="00000000" w:rsidRDefault="002B62F0" w:rsidP="002B62F0">
          <w:pPr>
            <w:pStyle w:val="B6C5E5676EDA4B94829EB0C87CC6BBD17"/>
          </w:pPr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p>
      </w:docPartBody>
    </w:docPart>
    <w:docPart>
      <w:docPartPr>
        <w:name w:val="917FC2A00B084A1BAEBBCD18B1A8A1E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5236112-37C4-48D2-9901-8A74B595895C}"/>
      </w:docPartPr>
      <w:docPartBody>
        <w:p w:rsidR="00000000" w:rsidRDefault="002B62F0" w:rsidP="002B62F0">
          <w:pPr>
            <w:pStyle w:val="917FC2A00B084A1BAEBBCD18B1A8A1EB7"/>
          </w:pPr>
          <w:r w:rsidRPr="0008738E">
            <w:rPr>
              <w:rStyle w:val="Testosegnaposto"/>
              <w:sz w:val="18"/>
              <w:szCs w:val="18"/>
            </w:rPr>
            <w:t>..........................................................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..................................................................</w:t>
          </w:r>
          <w:r>
            <w:rPr>
              <w:rStyle w:val="Testosegnaposto"/>
              <w:sz w:val="18"/>
              <w:szCs w:val="18"/>
            </w:rPr>
            <w:t>..</w:t>
          </w:r>
        </w:p>
      </w:docPartBody>
    </w:docPart>
    <w:docPart>
      <w:docPartPr>
        <w:name w:val="286DD8BFF56647B28E8E5F7B6A5318C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096CE21-1D9D-4F1D-9460-DBBAEAAF64DA}"/>
      </w:docPartPr>
      <w:docPartBody>
        <w:p w:rsidR="00000000" w:rsidRDefault="002B62F0" w:rsidP="002B62F0">
          <w:pPr>
            <w:pStyle w:val="286DD8BFF56647B28E8E5F7B6A5318CC6"/>
          </w:pPr>
          <w:r w:rsidRPr="0008738E">
            <w:rPr>
              <w:rStyle w:val="Testosegnaposto"/>
              <w:sz w:val="18"/>
              <w:szCs w:val="18"/>
            </w:rPr>
            <w:t>........................</w:t>
          </w:r>
          <w:r>
            <w:rPr>
              <w:rStyle w:val="Testosegnaposto"/>
              <w:sz w:val="18"/>
              <w:szCs w:val="18"/>
            </w:rPr>
            <w:t>............................</w:t>
          </w:r>
          <w:r w:rsidRPr="0008738E">
            <w:rPr>
              <w:rStyle w:val="Testosegnaposto"/>
              <w:sz w:val="18"/>
              <w:szCs w:val="18"/>
            </w:rPr>
            <w:t>........</w:t>
          </w:r>
        </w:p>
      </w:docPartBody>
    </w:docPart>
    <w:docPart>
      <w:docPartPr>
        <w:name w:val="17EB28CC4E1343F09812CCC7B7811EE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C4E3D67-1089-4D1F-B394-5DDA6BDCCEB8}"/>
      </w:docPartPr>
      <w:docPartBody>
        <w:p w:rsidR="00000000" w:rsidRDefault="002B62F0" w:rsidP="002B62F0">
          <w:pPr>
            <w:pStyle w:val="17EB28CC4E1343F09812CCC7B7811EE94"/>
          </w:pPr>
          <w:r w:rsidRPr="0008738E">
            <w:rPr>
              <w:rStyle w:val="Testosegnaposto"/>
              <w:sz w:val="18"/>
              <w:szCs w:val="18"/>
            </w:rPr>
            <w:t>.......................</w:t>
          </w:r>
          <w:r>
            <w:rPr>
              <w:rStyle w:val="Testosegnaposto"/>
              <w:sz w:val="18"/>
              <w:szCs w:val="18"/>
            </w:rPr>
            <w:t>...</w:t>
          </w:r>
          <w:r w:rsidRPr="0008738E">
            <w:rPr>
              <w:rStyle w:val="Testosegnaposto"/>
              <w:sz w:val="18"/>
              <w:szCs w:val="18"/>
            </w:rPr>
            <w:t>..</w:t>
          </w:r>
          <w:r>
            <w:rPr>
              <w:rStyle w:val="Testosegnaposto"/>
              <w:sz w:val="18"/>
              <w:szCs w:val="18"/>
            </w:rPr>
            <w:t>...............</w:t>
          </w:r>
        </w:p>
      </w:docPartBody>
    </w:docPart>
    <w:docPart>
      <w:docPartPr>
        <w:name w:val="3BCE8A6C1D2944ADA4D824CE064963C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ED13420-C66A-4E38-B765-A3ECBA9D3033}"/>
      </w:docPartPr>
      <w:docPartBody>
        <w:p w:rsidR="00000000" w:rsidRDefault="002B62F0" w:rsidP="002B62F0">
          <w:pPr>
            <w:pStyle w:val="3BCE8A6C1D2944ADA4D824CE064963C01"/>
          </w:pPr>
          <w:r>
            <w:rPr>
              <w:rStyle w:val="Testosegnaposto"/>
            </w:rPr>
            <w:t>_______________________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283"/>
  <w:characterSpacingControl w:val="doNotCompress"/>
  <w:compat>
    <w:useFELayout/>
  </w:compat>
  <w:rsids>
    <w:rsidRoot w:val="002B62F0"/>
    <w:rsid w:val="00043346"/>
    <w:rsid w:val="002B6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2B62F0"/>
    <w:rPr>
      <w:color w:val="808080"/>
    </w:rPr>
  </w:style>
  <w:style w:type="paragraph" w:customStyle="1" w:styleId="5C7F63A5CD92487F8F4E270359DA87F7">
    <w:name w:val="5C7F63A5CD92487F8F4E270359DA87F7"/>
    <w:rsid w:val="002B62F0"/>
  </w:style>
  <w:style w:type="paragraph" w:customStyle="1" w:styleId="E5CC8EF7CF224203B1C967DD1C881094">
    <w:name w:val="E5CC8EF7CF224203B1C967DD1C881094"/>
    <w:rsid w:val="002B62F0"/>
  </w:style>
  <w:style w:type="paragraph" w:customStyle="1" w:styleId="8DBE9F78F94B4B25A98B857357C32361">
    <w:name w:val="8DBE9F78F94B4B25A98B857357C32361"/>
    <w:rsid w:val="002B62F0"/>
  </w:style>
  <w:style w:type="paragraph" w:customStyle="1" w:styleId="BE71BAA9B51849A282108DD51E573A15">
    <w:name w:val="BE71BAA9B51849A282108DD51E573A15"/>
    <w:rsid w:val="002B62F0"/>
  </w:style>
  <w:style w:type="paragraph" w:customStyle="1" w:styleId="71D7454D7EA44E4297838C4E701174B5">
    <w:name w:val="71D7454D7EA44E4297838C4E701174B5"/>
    <w:rsid w:val="002B62F0"/>
  </w:style>
  <w:style w:type="paragraph" w:customStyle="1" w:styleId="213B24D2E3A849A0A47BC90C8937254D">
    <w:name w:val="213B24D2E3A849A0A47BC90C8937254D"/>
    <w:rsid w:val="002B62F0"/>
  </w:style>
  <w:style w:type="paragraph" w:customStyle="1" w:styleId="81C75FFFF9964379A7FE97237A6BD8D3">
    <w:name w:val="81C75FFFF9964379A7FE97237A6BD8D3"/>
    <w:rsid w:val="002B62F0"/>
  </w:style>
  <w:style w:type="paragraph" w:customStyle="1" w:styleId="682CC781F2A6431C8EFBEFD3861F718F">
    <w:name w:val="682CC781F2A6431C8EFBEFD3861F718F"/>
    <w:rsid w:val="002B62F0"/>
  </w:style>
  <w:style w:type="paragraph" w:customStyle="1" w:styleId="36E20361783F46A68BC926091510E9F6">
    <w:name w:val="36E20361783F46A68BC926091510E9F6"/>
    <w:rsid w:val="002B62F0"/>
  </w:style>
  <w:style w:type="paragraph" w:customStyle="1" w:styleId="3FBA943227EA4FA0A1236D556843F5DF">
    <w:name w:val="3FBA943227EA4FA0A1236D556843F5DF"/>
    <w:rsid w:val="002B62F0"/>
    <w:rPr>
      <w:rFonts w:eastAsiaTheme="minorHAnsi"/>
      <w:lang w:eastAsia="en-US"/>
    </w:rPr>
  </w:style>
  <w:style w:type="paragraph" w:customStyle="1" w:styleId="5C7F63A5CD92487F8F4E270359DA87F71">
    <w:name w:val="5C7F63A5CD92487F8F4E270359DA87F71"/>
    <w:rsid w:val="002B62F0"/>
    <w:rPr>
      <w:rFonts w:eastAsiaTheme="minorHAnsi"/>
      <w:lang w:eastAsia="en-US"/>
    </w:rPr>
  </w:style>
  <w:style w:type="paragraph" w:customStyle="1" w:styleId="E5CC8EF7CF224203B1C967DD1C8810941">
    <w:name w:val="E5CC8EF7CF224203B1C967DD1C8810941"/>
    <w:rsid w:val="002B62F0"/>
    <w:rPr>
      <w:rFonts w:eastAsiaTheme="minorHAnsi"/>
      <w:lang w:eastAsia="en-US"/>
    </w:rPr>
  </w:style>
  <w:style w:type="paragraph" w:customStyle="1" w:styleId="8DBE9F78F94B4B25A98B857357C323611">
    <w:name w:val="8DBE9F78F94B4B25A98B857357C323611"/>
    <w:rsid w:val="002B62F0"/>
    <w:rPr>
      <w:rFonts w:eastAsiaTheme="minorHAnsi"/>
      <w:lang w:eastAsia="en-US"/>
    </w:rPr>
  </w:style>
  <w:style w:type="paragraph" w:customStyle="1" w:styleId="BE71BAA9B51849A282108DD51E573A151">
    <w:name w:val="BE71BAA9B51849A282108DD51E573A151"/>
    <w:rsid w:val="002B62F0"/>
    <w:rPr>
      <w:rFonts w:eastAsiaTheme="minorHAnsi"/>
      <w:lang w:eastAsia="en-US"/>
    </w:rPr>
  </w:style>
  <w:style w:type="paragraph" w:customStyle="1" w:styleId="71D7454D7EA44E4297838C4E701174B51">
    <w:name w:val="71D7454D7EA44E4297838C4E701174B51"/>
    <w:rsid w:val="002B62F0"/>
    <w:rPr>
      <w:rFonts w:eastAsiaTheme="minorHAnsi"/>
      <w:lang w:eastAsia="en-US"/>
    </w:rPr>
  </w:style>
  <w:style w:type="paragraph" w:customStyle="1" w:styleId="213B24D2E3A849A0A47BC90C8937254D1">
    <w:name w:val="213B24D2E3A849A0A47BC90C8937254D1"/>
    <w:rsid w:val="002B62F0"/>
    <w:rPr>
      <w:rFonts w:eastAsiaTheme="minorHAnsi"/>
      <w:lang w:eastAsia="en-US"/>
    </w:rPr>
  </w:style>
  <w:style w:type="paragraph" w:customStyle="1" w:styleId="81C75FFFF9964379A7FE97237A6BD8D31">
    <w:name w:val="81C75FFFF9964379A7FE97237A6BD8D31"/>
    <w:rsid w:val="002B62F0"/>
    <w:rPr>
      <w:rFonts w:eastAsiaTheme="minorHAnsi"/>
      <w:lang w:eastAsia="en-US"/>
    </w:rPr>
  </w:style>
  <w:style w:type="paragraph" w:customStyle="1" w:styleId="682CC781F2A6431C8EFBEFD3861F718F1">
    <w:name w:val="682CC781F2A6431C8EFBEFD3861F718F1"/>
    <w:rsid w:val="002B62F0"/>
    <w:rPr>
      <w:rFonts w:eastAsiaTheme="minorHAnsi"/>
      <w:lang w:eastAsia="en-US"/>
    </w:rPr>
  </w:style>
  <w:style w:type="paragraph" w:customStyle="1" w:styleId="0184485DEE4043858A32C0B978575B9E">
    <w:name w:val="0184485DEE4043858A32C0B978575B9E"/>
    <w:rsid w:val="002B62F0"/>
    <w:rPr>
      <w:rFonts w:eastAsiaTheme="minorHAnsi"/>
      <w:lang w:eastAsia="en-US"/>
    </w:rPr>
  </w:style>
  <w:style w:type="paragraph" w:customStyle="1" w:styleId="F8A3DA611FA14BF5AC385DA83234A050">
    <w:name w:val="F8A3DA611FA14BF5AC385DA83234A050"/>
    <w:rsid w:val="002B62F0"/>
    <w:rPr>
      <w:rFonts w:eastAsiaTheme="minorHAnsi"/>
      <w:lang w:eastAsia="en-US"/>
    </w:rPr>
  </w:style>
  <w:style w:type="paragraph" w:customStyle="1" w:styleId="36E20361783F46A68BC926091510E9F61">
    <w:name w:val="36E20361783F46A68BC926091510E9F61"/>
    <w:rsid w:val="002B62F0"/>
    <w:rPr>
      <w:rFonts w:eastAsiaTheme="minorHAnsi"/>
      <w:lang w:eastAsia="en-US"/>
    </w:rPr>
  </w:style>
  <w:style w:type="paragraph" w:customStyle="1" w:styleId="37F7E65A0BDF4E56B65D51F577BD693B">
    <w:name w:val="37F7E65A0BDF4E56B65D51F577BD693B"/>
    <w:rsid w:val="002B62F0"/>
  </w:style>
  <w:style w:type="paragraph" w:customStyle="1" w:styleId="6B42D37B408C4F4B8CE4AD576B311070">
    <w:name w:val="6B42D37B408C4F4B8CE4AD576B311070"/>
    <w:rsid w:val="002B62F0"/>
  </w:style>
  <w:style w:type="paragraph" w:customStyle="1" w:styleId="D0693A6793514BFAB76ACBC3F98479FE">
    <w:name w:val="D0693A6793514BFAB76ACBC3F98479FE"/>
    <w:rsid w:val="002B62F0"/>
  </w:style>
  <w:style w:type="paragraph" w:customStyle="1" w:styleId="8E987ABCD4AA473097B55D75D793C0E3">
    <w:name w:val="8E987ABCD4AA473097B55D75D793C0E3"/>
    <w:rsid w:val="002B62F0"/>
  </w:style>
  <w:style w:type="paragraph" w:customStyle="1" w:styleId="EACBFB35D8034EA3B54CC8CC44DD2DBD">
    <w:name w:val="EACBFB35D8034EA3B54CC8CC44DD2DBD"/>
    <w:rsid w:val="002B62F0"/>
  </w:style>
  <w:style w:type="paragraph" w:customStyle="1" w:styleId="1EC386FFD37A4274BF538812C3B5BD7A">
    <w:name w:val="1EC386FFD37A4274BF538812C3B5BD7A"/>
    <w:rsid w:val="002B62F0"/>
  </w:style>
  <w:style w:type="paragraph" w:customStyle="1" w:styleId="4C85A8B09907461BA831D9A9CBDC4C1C">
    <w:name w:val="4C85A8B09907461BA831D9A9CBDC4C1C"/>
    <w:rsid w:val="002B62F0"/>
  </w:style>
  <w:style w:type="paragraph" w:customStyle="1" w:styleId="D601F3C9FDEE4EB1854DABF378701412">
    <w:name w:val="D601F3C9FDEE4EB1854DABF378701412"/>
    <w:rsid w:val="002B62F0"/>
  </w:style>
  <w:style w:type="paragraph" w:customStyle="1" w:styleId="EC4AEE3CBCD94FA6AFF0942312A4AA2E">
    <w:name w:val="EC4AEE3CBCD94FA6AFF0942312A4AA2E"/>
    <w:rsid w:val="002B62F0"/>
  </w:style>
  <w:style w:type="paragraph" w:customStyle="1" w:styleId="79B056E38E9247D48CBB3D22EA07186A">
    <w:name w:val="79B056E38E9247D48CBB3D22EA07186A"/>
    <w:rsid w:val="002B62F0"/>
  </w:style>
  <w:style w:type="paragraph" w:customStyle="1" w:styleId="E9FEA0E00DC44605ADDDE4A0025720EE">
    <w:name w:val="E9FEA0E00DC44605ADDDE4A0025720EE"/>
    <w:rsid w:val="002B62F0"/>
  </w:style>
  <w:style w:type="paragraph" w:customStyle="1" w:styleId="1639D2EA069F46AD83B938EC10AF39B6">
    <w:name w:val="1639D2EA069F46AD83B938EC10AF39B6"/>
    <w:rsid w:val="002B62F0"/>
  </w:style>
  <w:style w:type="paragraph" w:customStyle="1" w:styleId="A4C6233C775C497A9411DA849FD2939D">
    <w:name w:val="A4C6233C775C497A9411DA849FD2939D"/>
    <w:rsid w:val="002B62F0"/>
  </w:style>
  <w:style w:type="paragraph" w:customStyle="1" w:styleId="EC0A2C84DAAE422A9A9CDAC8965D5715">
    <w:name w:val="EC0A2C84DAAE422A9A9CDAC8965D5715"/>
    <w:rsid w:val="002B62F0"/>
  </w:style>
  <w:style w:type="paragraph" w:customStyle="1" w:styleId="8846FA10CF00448DAD7F76800A818997">
    <w:name w:val="8846FA10CF00448DAD7F76800A818997"/>
    <w:rsid w:val="002B62F0"/>
  </w:style>
  <w:style w:type="paragraph" w:customStyle="1" w:styleId="3FBA943227EA4FA0A1236D556843F5DF1">
    <w:name w:val="3FBA943227EA4FA0A1236D556843F5DF1"/>
    <w:rsid w:val="002B62F0"/>
    <w:rPr>
      <w:rFonts w:eastAsiaTheme="minorHAnsi"/>
      <w:lang w:eastAsia="en-US"/>
    </w:rPr>
  </w:style>
  <w:style w:type="paragraph" w:customStyle="1" w:styleId="5C7F63A5CD92487F8F4E270359DA87F72">
    <w:name w:val="5C7F63A5CD92487F8F4E270359DA87F72"/>
    <w:rsid w:val="002B62F0"/>
    <w:rPr>
      <w:rFonts w:eastAsiaTheme="minorHAnsi"/>
      <w:lang w:eastAsia="en-US"/>
    </w:rPr>
  </w:style>
  <w:style w:type="paragraph" w:customStyle="1" w:styleId="E5CC8EF7CF224203B1C967DD1C8810942">
    <w:name w:val="E5CC8EF7CF224203B1C967DD1C8810942"/>
    <w:rsid w:val="002B62F0"/>
    <w:rPr>
      <w:rFonts w:eastAsiaTheme="minorHAnsi"/>
      <w:lang w:eastAsia="en-US"/>
    </w:rPr>
  </w:style>
  <w:style w:type="paragraph" w:customStyle="1" w:styleId="8DBE9F78F94B4B25A98B857357C323612">
    <w:name w:val="8DBE9F78F94B4B25A98B857357C323612"/>
    <w:rsid w:val="002B62F0"/>
    <w:rPr>
      <w:rFonts w:eastAsiaTheme="minorHAnsi"/>
      <w:lang w:eastAsia="en-US"/>
    </w:rPr>
  </w:style>
  <w:style w:type="paragraph" w:customStyle="1" w:styleId="BE71BAA9B51849A282108DD51E573A152">
    <w:name w:val="BE71BAA9B51849A282108DD51E573A152"/>
    <w:rsid w:val="002B62F0"/>
    <w:rPr>
      <w:rFonts w:eastAsiaTheme="minorHAnsi"/>
      <w:lang w:eastAsia="en-US"/>
    </w:rPr>
  </w:style>
  <w:style w:type="paragraph" w:customStyle="1" w:styleId="71D7454D7EA44E4297838C4E701174B52">
    <w:name w:val="71D7454D7EA44E4297838C4E701174B52"/>
    <w:rsid w:val="002B62F0"/>
    <w:rPr>
      <w:rFonts w:eastAsiaTheme="minorHAnsi"/>
      <w:lang w:eastAsia="en-US"/>
    </w:rPr>
  </w:style>
  <w:style w:type="paragraph" w:customStyle="1" w:styleId="213B24D2E3A849A0A47BC90C8937254D2">
    <w:name w:val="213B24D2E3A849A0A47BC90C8937254D2"/>
    <w:rsid w:val="002B62F0"/>
    <w:rPr>
      <w:rFonts w:eastAsiaTheme="minorHAnsi"/>
      <w:lang w:eastAsia="en-US"/>
    </w:rPr>
  </w:style>
  <w:style w:type="paragraph" w:customStyle="1" w:styleId="81C75FFFF9964379A7FE97237A6BD8D32">
    <w:name w:val="81C75FFFF9964379A7FE97237A6BD8D32"/>
    <w:rsid w:val="002B62F0"/>
    <w:rPr>
      <w:rFonts w:eastAsiaTheme="minorHAnsi"/>
      <w:lang w:eastAsia="en-US"/>
    </w:rPr>
  </w:style>
  <w:style w:type="paragraph" w:customStyle="1" w:styleId="682CC781F2A6431C8EFBEFD3861F718F2">
    <w:name w:val="682CC781F2A6431C8EFBEFD3861F718F2"/>
    <w:rsid w:val="002B62F0"/>
    <w:rPr>
      <w:rFonts w:eastAsiaTheme="minorHAnsi"/>
      <w:lang w:eastAsia="en-US"/>
    </w:rPr>
  </w:style>
  <w:style w:type="paragraph" w:customStyle="1" w:styleId="0184485DEE4043858A32C0B978575B9E1">
    <w:name w:val="0184485DEE4043858A32C0B978575B9E1"/>
    <w:rsid w:val="002B62F0"/>
    <w:rPr>
      <w:rFonts w:eastAsiaTheme="minorHAnsi"/>
      <w:lang w:eastAsia="en-US"/>
    </w:rPr>
  </w:style>
  <w:style w:type="paragraph" w:customStyle="1" w:styleId="F8A3DA611FA14BF5AC385DA83234A0501">
    <w:name w:val="F8A3DA611FA14BF5AC385DA83234A0501"/>
    <w:rsid w:val="002B62F0"/>
    <w:rPr>
      <w:rFonts w:eastAsiaTheme="minorHAnsi"/>
      <w:lang w:eastAsia="en-US"/>
    </w:rPr>
  </w:style>
  <w:style w:type="paragraph" w:customStyle="1" w:styleId="36E20361783F46A68BC926091510E9F62">
    <w:name w:val="36E20361783F46A68BC926091510E9F62"/>
    <w:rsid w:val="002B62F0"/>
    <w:rPr>
      <w:rFonts w:eastAsiaTheme="minorHAnsi"/>
      <w:lang w:eastAsia="en-US"/>
    </w:rPr>
  </w:style>
  <w:style w:type="paragraph" w:customStyle="1" w:styleId="37F7E65A0BDF4E56B65D51F577BD693B1">
    <w:name w:val="37F7E65A0BDF4E56B65D51F577BD693B1"/>
    <w:rsid w:val="002B62F0"/>
    <w:rPr>
      <w:rFonts w:eastAsiaTheme="minorHAnsi"/>
      <w:lang w:eastAsia="en-US"/>
    </w:rPr>
  </w:style>
  <w:style w:type="paragraph" w:customStyle="1" w:styleId="6B42D37B408C4F4B8CE4AD576B3110701">
    <w:name w:val="6B42D37B408C4F4B8CE4AD576B3110701"/>
    <w:rsid w:val="002B62F0"/>
    <w:rPr>
      <w:rFonts w:eastAsiaTheme="minorHAnsi"/>
      <w:lang w:eastAsia="en-US"/>
    </w:rPr>
  </w:style>
  <w:style w:type="paragraph" w:customStyle="1" w:styleId="D0693A6793514BFAB76ACBC3F98479FE1">
    <w:name w:val="D0693A6793514BFAB76ACBC3F98479FE1"/>
    <w:rsid w:val="002B62F0"/>
    <w:rPr>
      <w:rFonts w:eastAsiaTheme="minorHAnsi"/>
      <w:lang w:eastAsia="en-US"/>
    </w:rPr>
  </w:style>
  <w:style w:type="paragraph" w:customStyle="1" w:styleId="8E987ABCD4AA473097B55D75D793C0E31">
    <w:name w:val="8E987ABCD4AA473097B55D75D793C0E31"/>
    <w:rsid w:val="002B62F0"/>
    <w:rPr>
      <w:rFonts w:eastAsiaTheme="minorHAnsi"/>
      <w:lang w:eastAsia="en-US"/>
    </w:rPr>
  </w:style>
  <w:style w:type="paragraph" w:customStyle="1" w:styleId="EACBFB35D8034EA3B54CC8CC44DD2DBD1">
    <w:name w:val="EACBFB35D8034EA3B54CC8CC44DD2DBD1"/>
    <w:rsid w:val="002B62F0"/>
    <w:rPr>
      <w:rFonts w:eastAsiaTheme="minorHAnsi"/>
      <w:lang w:eastAsia="en-US"/>
    </w:rPr>
  </w:style>
  <w:style w:type="paragraph" w:customStyle="1" w:styleId="1EC386FFD37A4274BF538812C3B5BD7A1">
    <w:name w:val="1EC386FFD37A4274BF538812C3B5BD7A1"/>
    <w:rsid w:val="002B62F0"/>
    <w:rPr>
      <w:rFonts w:eastAsiaTheme="minorHAnsi"/>
      <w:lang w:eastAsia="en-US"/>
    </w:rPr>
  </w:style>
  <w:style w:type="paragraph" w:customStyle="1" w:styleId="4C85A8B09907461BA831D9A9CBDC4C1C1">
    <w:name w:val="4C85A8B09907461BA831D9A9CBDC4C1C1"/>
    <w:rsid w:val="002B62F0"/>
    <w:rPr>
      <w:rFonts w:eastAsiaTheme="minorHAnsi"/>
      <w:lang w:eastAsia="en-US"/>
    </w:rPr>
  </w:style>
  <w:style w:type="paragraph" w:customStyle="1" w:styleId="D601F3C9FDEE4EB1854DABF3787014121">
    <w:name w:val="D601F3C9FDEE4EB1854DABF3787014121"/>
    <w:rsid w:val="002B62F0"/>
    <w:rPr>
      <w:rFonts w:eastAsiaTheme="minorHAnsi"/>
      <w:lang w:eastAsia="en-US"/>
    </w:rPr>
  </w:style>
  <w:style w:type="paragraph" w:customStyle="1" w:styleId="EC4AEE3CBCD94FA6AFF0942312A4AA2E1">
    <w:name w:val="EC4AEE3CBCD94FA6AFF0942312A4AA2E1"/>
    <w:rsid w:val="002B62F0"/>
    <w:rPr>
      <w:rFonts w:eastAsiaTheme="minorHAnsi"/>
      <w:lang w:eastAsia="en-US"/>
    </w:rPr>
  </w:style>
  <w:style w:type="paragraph" w:customStyle="1" w:styleId="79B056E38E9247D48CBB3D22EA07186A1">
    <w:name w:val="79B056E38E9247D48CBB3D22EA07186A1"/>
    <w:rsid w:val="002B62F0"/>
    <w:rPr>
      <w:rFonts w:eastAsiaTheme="minorHAnsi"/>
      <w:lang w:eastAsia="en-US"/>
    </w:rPr>
  </w:style>
  <w:style w:type="paragraph" w:customStyle="1" w:styleId="E9FEA0E00DC44605ADDDE4A0025720EE1">
    <w:name w:val="E9FEA0E00DC44605ADDDE4A0025720EE1"/>
    <w:rsid w:val="002B62F0"/>
    <w:rPr>
      <w:rFonts w:eastAsiaTheme="minorHAnsi"/>
      <w:lang w:eastAsia="en-US"/>
    </w:rPr>
  </w:style>
  <w:style w:type="paragraph" w:customStyle="1" w:styleId="1639D2EA069F46AD83B938EC10AF39B61">
    <w:name w:val="1639D2EA069F46AD83B938EC10AF39B61"/>
    <w:rsid w:val="002B62F0"/>
    <w:rPr>
      <w:rFonts w:eastAsiaTheme="minorHAnsi"/>
      <w:lang w:eastAsia="en-US"/>
    </w:rPr>
  </w:style>
  <w:style w:type="paragraph" w:customStyle="1" w:styleId="EC0A2C84DAAE422A9A9CDAC8965D57151">
    <w:name w:val="EC0A2C84DAAE422A9A9CDAC8965D57151"/>
    <w:rsid w:val="002B62F0"/>
    <w:rPr>
      <w:rFonts w:eastAsiaTheme="minorHAnsi"/>
      <w:lang w:eastAsia="en-US"/>
    </w:rPr>
  </w:style>
  <w:style w:type="paragraph" w:customStyle="1" w:styleId="A4C6233C775C497A9411DA849FD2939D1">
    <w:name w:val="A4C6233C775C497A9411DA849FD2939D1"/>
    <w:rsid w:val="002B62F0"/>
    <w:rPr>
      <w:rFonts w:eastAsiaTheme="minorHAnsi"/>
      <w:lang w:eastAsia="en-US"/>
    </w:rPr>
  </w:style>
  <w:style w:type="paragraph" w:customStyle="1" w:styleId="8846FA10CF00448DAD7F76800A8189971">
    <w:name w:val="8846FA10CF00448DAD7F76800A8189971"/>
    <w:rsid w:val="002B62F0"/>
    <w:rPr>
      <w:rFonts w:eastAsiaTheme="minorHAnsi"/>
      <w:lang w:eastAsia="en-US"/>
    </w:rPr>
  </w:style>
  <w:style w:type="paragraph" w:customStyle="1" w:styleId="3FBA943227EA4FA0A1236D556843F5DF2">
    <w:name w:val="3FBA943227EA4FA0A1236D556843F5DF2"/>
    <w:rsid w:val="002B62F0"/>
    <w:rPr>
      <w:rFonts w:eastAsiaTheme="minorHAnsi"/>
      <w:lang w:eastAsia="en-US"/>
    </w:rPr>
  </w:style>
  <w:style w:type="paragraph" w:customStyle="1" w:styleId="5C7F63A5CD92487F8F4E270359DA87F73">
    <w:name w:val="5C7F63A5CD92487F8F4E270359DA87F73"/>
    <w:rsid w:val="002B62F0"/>
    <w:rPr>
      <w:rFonts w:eastAsiaTheme="minorHAnsi"/>
      <w:lang w:eastAsia="en-US"/>
    </w:rPr>
  </w:style>
  <w:style w:type="paragraph" w:customStyle="1" w:styleId="E5CC8EF7CF224203B1C967DD1C8810943">
    <w:name w:val="E5CC8EF7CF224203B1C967DD1C8810943"/>
    <w:rsid w:val="002B62F0"/>
    <w:rPr>
      <w:rFonts w:eastAsiaTheme="minorHAnsi"/>
      <w:lang w:eastAsia="en-US"/>
    </w:rPr>
  </w:style>
  <w:style w:type="paragraph" w:customStyle="1" w:styleId="8DBE9F78F94B4B25A98B857357C323613">
    <w:name w:val="8DBE9F78F94B4B25A98B857357C323613"/>
    <w:rsid w:val="002B62F0"/>
    <w:rPr>
      <w:rFonts w:eastAsiaTheme="minorHAnsi"/>
      <w:lang w:eastAsia="en-US"/>
    </w:rPr>
  </w:style>
  <w:style w:type="paragraph" w:customStyle="1" w:styleId="BE71BAA9B51849A282108DD51E573A153">
    <w:name w:val="BE71BAA9B51849A282108DD51E573A153"/>
    <w:rsid w:val="002B62F0"/>
    <w:rPr>
      <w:rFonts w:eastAsiaTheme="minorHAnsi"/>
      <w:lang w:eastAsia="en-US"/>
    </w:rPr>
  </w:style>
  <w:style w:type="paragraph" w:customStyle="1" w:styleId="71D7454D7EA44E4297838C4E701174B53">
    <w:name w:val="71D7454D7EA44E4297838C4E701174B53"/>
    <w:rsid w:val="002B62F0"/>
    <w:rPr>
      <w:rFonts w:eastAsiaTheme="minorHAnsi"/>
      <w:lang w:eastAsia="en-US"/>
    </w:rPr>
  </w:style>
  <w:style w:type="paragraph" w:customStyle="1" w:styleId="213B24D2E3A849A0A47BC90C8937254D3">
    <w:name w:val="213B24D2E3A849A0A47BC90C8937254D3"/>
    <w:rsid w:val="002B62F0"/>
    <w:rPr>
      <w:rFonts w:eastAsiaTheme="minorHAnsi"/>
      <w:lang w:eastAsia="en-US"/>
    </w:rPr>
  </w:style>
  <w:style w:type="paragraph" w:customStyle="1" w:styleId="81C75FFFF9964379A7FE97237A6BD8D33">
    <w:name w:val="81C75FFFF9964379A7FE97237A6BD8D33"/>
    <w:rsid w:val="002B62F0"/>
    <w:rPr>
      <w:rFonts w:eastAsiaTheme="minorHAnsi"/>
      <w:lang w:eastAsia="en-US"/>
    </w:rPr>
  </w:style>
  <w:style w:type="paragraph" w:customStyle="1" w:styleId="682CC781F2A6431C8EFBEFD3861F718F3">
    <w:name w:val="682CC781F2A6431C8EFBEFD3861F718F3"/>
    <w:rsid w:val="002B62F0"/>
    <w:rPr>
      <w:rFonts w:eastAsiaTheme="minorHAnsi"/>
      <w:lang w:eastAsia="en-US"/>
    </w:rPr>
  </w:style>
  <w:style w:type="paragraph" w:customStyle="1" w:styleId="0184485DEE4043858A32C0B978575B9E2">
    <w:name w:val="0184485DEE4043858A32C0B978575B9E2"/>
    <w:rsid w:val="002B62F0"/>
    <w:rPr>
      <w:rFonts w:eastAsiaTheme="minorHAnsi"/>
      <w:lang w:eastAsia="en-US"/>
    </w:rPr>
  </w:style>
  <w:style w:type="paragraph" w:customStyle="1" w:styleId="F8A3DA611FA14BF5AC385DA83234A0502">
    <w:name w:val="F8A3DA611FA14BF5AC385DA83234A0502"/>
    <w:rsid w:val="002B62F0"/>
    <w:rPr>
      <w:rFonts w:eastAsiaTheme="minorHAnsi"/>
      <w:lang w:eastAsia="en-US"/>
    </w:rPr>
  </w:style>
  <w:style w:type="paragraph" w:customStyle="1" w:styleId="36E20361783F46A68BC926091510E9F63">
    <w:name w:val="36E20361783F46A68BC926091510E9F63"/>
    <w:rsid w:val="002B62F0"/>
    <w:rPr>
      <w:rFonts w:eastAsiaTheme="minorHAnsi"/>
      <w:lang w:eastAsia="en-US"/>
    </w:rPr>
  </w:style>
  <w:style w:type="paragraph" w:customStyle="1" w:styleId="37F7E65A0BDF4E56B65D51F577BD693B2">
    <w:name w:val="37F7E65A0BDF4E56B65D51F577BD693B2"/>
    <w:rsid w:val="002B62F0"/>
    <w:rPr>
      <w:rFonts w:eastAsiaTheme="minorHAnsi"/>
      <w:lang w:eastAsia="en-US"/>
    </w:rPr>
  </w:style>
  <w:style w:type="paragraph" w:customStyle="1" w:styleId="6B42D37B408C4F4B8CE4AD576B3110702">
    <w:name w:val="6B42D37B408C4F4B8CE4AD576B3110702"/>
    <w:rsid w:val="002B62F0"/>
    <w:rPr>
      <w:rFonts w:eastAsiaTheme="minorHAnsi"/>
      <w:lang w:eastAsia="en-US"/>
    </w:rPr>
  </w:style>
  <w:style w:type="paragraph" w:customStyle="1" w:styleId="D0693A6793514BFAB76ACBC3F98479FE2">
    <w:name w:val="D0693A6793514BFAB76ACBC3F98479FE2"/>
    <w:rsid w:val="002B62F0"/>
    <w:rPr>
      <w:rFonts w:eastAsiaTheme="minorHAnsi"/>
      <w:lang w:eastAsia="en-US"/>
    </w:rPr>
  </w:style>
  <w:style w:type="paragraph" w:customStyle="1" w:styleId="8E987ABCD4AA473097B55D75D793C0E32">
    <w:name w:val="8E987ABCD4AA473097B55D75D793C0E32"/>
    <w:rsid w:val="002B62F0"/>
    <w:rPr>
      <w:rFonts w:eastAsiaTheme="minorHAnsi"/>
      <w:lang w:eastAsia="en-US"/>
    </w:rPr>
  </w:style>
  <w:style w:type="paragraph" w:customStyle="1" w:styleId="EACBFB35D8034EA3B54CC8CC44DD2DBD2">
    <w:name w:val="EACBFB35D8034EA3B54CC8CC44DD2DBD2"/>
    <w:rsid w:val="002B62F0"/>
    <w:rPr>
      <w:rFonts w:eastAsiaTheme="minorHAnsi"/>
      <w:lang w:eastAsia="en-US"/>
    </w:rPr>
  </w:style>
  <w:style w:type="paragraph" w:customStyle="1" w:styleId="1EC386FFD37A4274BF538812C3B5BD7A2">
    <w:name w:val="1EC386FFD37A4274BF538812C3B5BD7A2"/>
    <w:rsid w:val="002B62F0"/>
    <w:rPr>
      <w:rFonts w:eastAsiaTheme="minorHAnsi"/>
      <w:lang w:eastAsia="en-US"/>
    </w:rPr>
  </w:style>
  <w:style w:type="paragraph" w:customStyle="1" w:styleId="4C85A8B09907461BA831D9A9CBDC4C1C2">
    <w:name w:val="4C85A8B09907461BA831D9A9CBDC4C1C2"/>
    <w:rsid w:val="002B62F0"/>
    <w:rPr>
      <w:rFonts w:eastAsiaTheme="minorHAnsi"/>
      <w:lang w:eastAsia="en-US"/>
    </w:rPr>
  </w:style>
  <w:style w:type="paragraph" w:customStyle="1" w:styleId="D601F3C9FDEE4EB1854DABF3787014122">
    <w:name w:val="D601F3C9FDEE4EB1854DABF3787014122"/>
    <w:rsid w:val="002B62F0"/>
    <w:rPr>
      <w:rFonts w:eastAsiaTheme="minorHAnsi"/>
      <w:lang w:eastAsia="en-US"/>
    </w:rPr>
  </w:style>
  <w:style w:type="paragraph" w:customStyle="1" w:styleId="EC4AEE3CBCD94FA6AFF0942312A4AA2E2">
    <w:name w:val="EC4AEE3CBCD94FA6AFF0942312A4AA2E2"/>
    <w:rsid w:val="002B62F0"/>
    <w:rPr>
      <w:rFonts w:eastAsiaTheme="minorHAnsi"/>
      <w:lang w:eastAsia="en-US"/>
    </w:rPr>
  </w:style>
  <w:style w:type="paragraph" w:customStyle="1" w:styleId="79B056E38E9247D48CBB3D22EA07186A2">
    <w:name w:val="79B056E38E9247D48CBB3D22EA07186A2"/>
    <w:rsid w:val="002B62F0"/>
    <w:rPr>
      <w:rFonts w:eastAsiaTheme="minorHAnsi"/>
      <w:lang w:eastAsia="en-US"/>
    </w:rPr>
  </w:style>
  <w:style w:type="paragraph" w:customStyle="1" w:styleId="E9FEA0E00DC44605ADDDE4A0025720EE2">
    <w:name w:val="E9FEA0E00DC44605ADDDE4A0025720EE2"/>
    <w:rsid w:val="002B62F0"/>
    <w:rPr>
      <w:rFonts w:eastAsiaTheme="minorHAnsi"/>
      <w:lang w:eastAsia="en-US"/>
    </w:rPr>
  </w:style>
  <w:style w:type="paragraph" w:customStyle="1" w:styleId="1639D2EA069F46AD83B938EC10AF39B62">
    <w:name w:val="1639D2EA069F46AD83B938EC10AF39B62"/>
    <w:rsid w:val="002B62F0"/>
    <w:rPr>
      <w:rFonts w:eastAsiaTheme="minorHAnsi"/>
      <w:lang w:eastAsia="en-US"/>
    </w:rPr>
  </w:style>
  <w:style w:type="paragraph" w:customStyle="1" w:styleId="EC0A2C84DAAE422A9A9CDAC8965D57152">
    <w:name w:val="EC0A2C84DAAE422A9A9CDAC8965D57152"/>
    <w:rsid w:val="002B62F0"/>
    <w:rPr>
      <w:rFonts w:eastAsiaTheme="minorHAnsi"/>
      <w:lang w:eastAsia="en-US"/>
    </w:rPr>
  </w:style>
  <w:style w:type="paragraph" w:customStyle="1" w:styleId="A4C6233C775C497A9411DA849FD2939D2">
    <w:name w:val="A4C6233C775C497A9411DA849FD2939D2"/>
    <w:rsid w:val="002B62F0"/>
    <w:rPr>
      <w:rFonts w:eastAsiaTheme="minorHAnsi"/>
      <w:lang w:eastAsia="en-US"/>
    </w:rPr>
  </w:style>
  <w:style w:type="paragraph" w:customStyle="1" w:styleId="8846FA10CF00448DAD7F76800A8189972">
    <w:name w:val="8846FA10CF00448DAD7F76800A8189972"/>
    <w:rsid w:val="002B62F0"/>
    <w:rPr>
      <w:rFonts w:eastAsiaTheme="minorHAnsi"/>
      <w:lang w:eastAsia="en-US"/>
    </w:rPr>
  </w:style>
  <w:style w:type="paragraph" w:customStyle="1" w:styleId="3FBA943227EA4FA0A1236D556843F5DF3">
    <w:name w:val="3FBA943227EA4FA0A1236D556843F5DF3"/>
    <w:rsid w:val="002B62F0"/>
    <w:rPr>
      <w:rFonts w:eastAsiaTheme="minorHAnsi"/>
      <w:lang w:eastAsia="en-US"/>
    </w:rPr>
  </w:style>
  <w:style w:type="paragraph" w:customStyle="1" w:styleId="5C7F63A5CD92487F8F4E270359DA87F74">
    <w:name w:val="5C7F63A5CD92487F8F4E270359DA87F74"/>
    <w:rsid w:val="002B62F0"/>
    <w:rPr>
      <w:rFonts w:eastAsiaTheme="minorHAnsi"/>
      <w:lang w:eastAsia="en-US"/>
    </w:rPr>
  </w:style>
  <w:style w:type="paragraph" w:customStyle="1" w:styleId="E5CC8EF7CF224203B1C967DD1C8810944">
    <w:name w:val="E5CC8EF7CF224203B1C967DD1C8810944"/>
    <w:rsid w:val="002B62F0"/>
    <w:rPr>
      <w:rFonts w:eastAsiaTheme="minorHAnsi"/>
      <w:lang w:eastAsia="en-US"/>
    </w:rPr>
  </w:style>
  <w:style w:type="paragraph" w:customStyle="1" w:styleId="8DBE9F78F94B4B25A98B857357C323614">
    <w:name w:val="8DBE9F78F94B4B25A98B857357C323614"/>
    <w:rsid w:val="002B62F0"/>
    <w:rPr>
      <w:rFonts w:eastAsiaTheme="minorHAnsi"/>
      <w:lang w:eastAsia="en-US"/>
    </w:rPr>
  </w:style>
  <w:style w:type="paragraph" w:customStyle="1" w:styleId="BE71BAA9B51849A282108DD51E573A154">
    <w:name w:val="BE71BAA9B51849A282108DD51E573A154"/>
    <w:rsid w:val="002B62F0"/>
    <w:rPr>
      <w:rFonts w:eastAsiaTheme="minorHAnsi"/>
      <w:lang w:eastAsia="en-US"/>
    </w:rPr>
  </w:style>
  <w:style w:type="paragraph" w:customStyle="1" w:styleId="71D7454D7EA44E4297838C4E701174B54">
    <w:name w:val="71D7454D7EA44E4297838C4E701174B54"/>
    <w:rsid w:val="002B62F0"/>
    <w:rPr>
      <w:rFonts w:eastAsiaTheme="minorHAnsi"/>
      <w:lang w:eastAsia="en-US"/>
    </w:rPr>
  </w:style>
  <w:style w:type="paragraph" w:customStyle="1" w:styleId="213B24D2E3A849A0A47BC90C8937254D4">
    <w:name w:val="213B24D2E3A849A0A47BC90C8937254D4"/>
    <w:rsid w:val="002B62F0"/>
    <w:rPr>
      <w:rFonts w:eastAsiaTheme="minorHAnsi"/>
      <w:lang w:eastAsia="en-US"/>
    </w:rPr>
  </w:style>
  <w:style w:type="paragraph" w:customStyle="1" w:styleId="81C75FFFF9964379A7FE97237A6BD8D34">
    <w:name w:val="81C75FFFF9964379A7FE97237A6BD8D34"/>
    <w:rsid w:val="002B62F0"/>
    <w:rPr>
      <w:rFonts w:eastAsiaTheme="minorHAnsi"/>
      <w:lang w:eastAsia="en-US"/>
    </w:rPr>
  </w:style>
  <w:style w:type="paragraph" w:customStyle="1" w:styleId="682CC781F2A6431C8EFBEFD3861F718F4">
    <w:name w:val="682CC781F2A6431C8EFBEFD3861F718F4"/>
    <w:rsid w:val="002B62F0"/>
    <w:rPr>
      <w:rFonts w:eastAsiaTheme="minorHAnsi"/>
      <w:lang w:eastAsia="en-US"/>
    </w:rPr>
  </w:style>
  <w:style w:type="paragraph" w:customStyle="1" w:styleId="0184485DEE4043858A32C0B978575B9E3">
    <w:name w:val="0184485DEE4043858A32C0B978575B9E3"/>
    <w:rsid w:val="002B62F0"/>
    <w:rPr>
      <w:rFonts w:eastAsiaTheme="minorHAnsi"/>
      <w:lang w:eastAsia="en-US"/>
    </w:rPr>
  </w:style>
  <w:style w:type="paragraph" w:customStyle="1" w:styleId="F8A3DA611FA14BF5AC385DA83234A0503">
    <w:name w:val="F8A3DA611FA14BF5AC385DA83234A0503"/>
    <w:rsid w:val="002B62F0"/>
    <w:rPr>
      <w:rFonts w:eastAsiaTheme="minorHAnsi"/>
      <w:lang w:eastAsia="en-US"/>
    </w:rPr>
  </w:style>
  <w:style w:type="paragraph" w:customStyle="1" w:styleId="36E20361783F46A68BC926091510E9F64">
    <w:name w:val="36E20361783F46A68BC926091510E9F64"/>
    <w:rsid w:val="002B62F0"/>
    <w:rPr>
      <w:rFonts w:eastAsiaTheme="minorHAnsi"/>
      <w:lang w:eastAsia="en-US"/>
    </w:rPr>
  </w:style>
  <w:style w:type="paragraph" w:customStyle="1" w:styleId="37F7E65A0BDF4E56B65D51F577BD693B3">
    <w:name w:val="37F7E65A0BDF4E56B65D51F577BD693B3"/>
    <w:rsid w:val="002B62F0"/>
    <w:rPr>
      <w:rFonts w:eastAsiaTheme="minorHAnsi"/>
      <w:lang w:eastAsia="en-US"/>
    </w:rPr>
  </w:style>
  <w:style w:type="paragraph" w:customStyle="1" w:styleId="6B42D37B408C4F4B8CE4AD576B3110703">
    <w:name w:val="6B42D37B408C4F4B8CE4AD576B3110703"/>
    <w:rsid w:val="002B62F0"/>
    <w:rPr>
      <w:rFonts w:eastAsiaTheme="minorHAnsi"/>
      <w:lang w:eastAsia="en-US"/>
    </w:rPr>
  </w:style>
  <w:style w:type="paragraph" w:customStyle="1" w:styleId="D0693A6793514BFAB76ACBC3F98479FE3">
    <w:name w:val="D0693A6793514BFAB76ACBC3F98479FE3"/>
    <w:rsid w:val="002B62F0"/>
    <w:rPr>
      <w:rFonts w:eastAsiaTheme="minorHAnsi"/>
      <w:lang w:eastAsia="en-US"/>
    </w:rPr>
  </w:style>
  <w:style w:type="paragraph" w:customStyle="1" w:styleId="8E987ABCD4AA473097B55D75D793C0E33">
    <w:name w:val="8E987ABCD4AA473097B55D75D793C0E33"/>
    <w:rsid w:val="002B62F0"/>
    <w:rPr>
      <w:rFonts w:eastAsiaTheme="minorHAnsi"/>
      <w:lang w:eastAsia="en-US"/>
    </w:rPr>
  </w:style>
  <w:style w:type="paragraph" w:customStyle="1" w:styleId="EACBFB35D8034EA3B54CC8CC44DD2DBD3">
    <w:name w:val="EACBFB35D8034EA3B54CC8CC44DD2DBD3"/>
    <w:rsid w:val="002B62F0"/>
    <w:rPr>
      <w:rFonts w:eastAsiaTheme="minorHAnsi"/>
      <w:lang w:eastAsia="en-US"/>
    </w:rPr>
  </w:style>
  <w:style w:type="paragraph" w:customStyle="1" w:styleId="1EC386FFD37A4274BF538812C3B5BD7A3">
    <w:name w:val="1EC386FFD37A4274BF538812C3B5BD7A3"/>
    <w:rsid w:val="002B62F0"/>
    <w:rPr>
      <w:rFonts w:eastAsiaTheme="minorHAnsi"/>
      <w:lang w:eastAsia="en-US"/>
    </w:rPr>
  </w:style>
  <w:style w:type="paragraph" w:customStyle="1" w:styleId="4C85A8B09907461BA831D9A9CBDC4C1C3">
    <w:name w:val="4C85A8B09907461BA831D9A9CBDC4C1C3"/>
    <w:rsid w:val="002B62F0"/>
    <w:rPr>
      <w:rFonts w:eastAsiaTheme="minorHAnsi"/>
      <w:lang w:eastAsia="en-US"/>
    </w:rPr>
  </w:style>
  <w:style w:type="paragraph" w:customStyle="1" w:styleId="D601F3C9FDEE4EB1854DABF3787014123">
    <w:name w:val="D601F3C9FDEE4EB1854DABF3787014123"/>
    <w:rsid w:val="002B62F0"/>
    <w:rPr>
      <w:rFonts w:eastAsiaTheme="minorHAnsi"/>
      <w:lang w:eastAsia="en-US"/>
    </w:rPr>
  </w:style>
  <w:style w:type="paragraph" w:customStyle="1" w:styleId="EC4AEE3CBCD94FA6AFF0942312A4AA2E3">
    <w:name w:val="EC4AEE3CBCD94FA6AFF0942312A4AA2E3"/>
    <w:rsid w:val="002B62F0"/>
    <w:rPr>
      <w:rFonts w:eastAsiaTheme="minorHAnsi"/>
      <w:lang w:eastAsia="en-US"/>
    </w:rPr>
  </w:style>
  <w:style w:type="paragraph" w:customStyle="1" w:styleId="79B056E38E9247D48CBB3D22EA07186A3">
    <w:name w:val="79B056E38E9247D48CBB3D22EA07186A3"/>
    <w:rsid w:val="002B62F0"/>
    <w:rPr>
      <w:rFonts w:eastAsiaTheme="minorHAnsi"/>
      <w:lang w:eastAsia="en-US"/>
    </w:rPr>
  </w:style>
  <w:style w:type="paragraph" w:customStyle="1" w:styleId="E9FEA0E00DC44605ADDDE4A0025720EE3">
    <w:name w:val="E9FEA0E00DC44605ADDDE4A0025720EE3"/>
    <w:rsid w:val="002B62F0"/>
    <w:rPr>
      <w:rFonts w:eastAsiaTheme="minorHAnsi"/>
      <w:lang w:eastAsia="en-US"/>
    </w:rPr>
  </w:style>
  <w:style w:type="paragraph" w:customStyle="1" w:styleId="1639D2EA069F46AD83B938EC10AF39B63">
    <w:name w:val="1639D2EA069F46AD83B938EC10AF39B63"/>
    <w:rsid w:val="002B62F0"/>
    <w:rPr>
      <w:rFonts w:eastAsiaTheme="minorHAnsi"/>
      <w:lang w:eastAsia="en-US"/>
    </w:rPr>
  </w:style>
  <w:style w:type="paragraph" w:customStyle="1" w:styleId="EC0A2C84DAAE422A9A9CDAC8965D57153">
    <w:name w:val="EC0A2C84DAAE422A9A9CDAC8965D57153"/>
    <w:rsid w:val="002B62F0"/>
    <w:rPr>
      <w:rFonts w:eastAsiaTheme="minorHAnsi"/>
      <w:lang w:eastAsia="en-US"/>
    </w:rPr>
  </w:style>
  <w:style w:type="paragraph" w:customStyle="1" w:styleId="A4C6233C775C497A9411DA849FD2939D3">
    <w:name w:val="A4C6233C775C497A9411DA849FD2939D3"/>
    <w:rsid w:val="002B62F0"/>
    <w:rPr>
      <w:rFonts w:eastAsiaTheme="minorHAnsi"/>
      <w:lang w:eastAsia="en-US"/>
    </w:rPr>
  </w:style>
  <w:style w:type="paragraph" w:customStyle="1" w:styleId="8846FA10CF00448DAD7F76800A8189973">
    <w:name w:val="8846FA10CF00448DAD7F76800A8189973"/>
    <w:rsid w:val="002B62F0"/>
    <w:rPr>
      <w:rFonts w:eastAsiaTheme="minorHAnsi"/>
      <w:lang w:eastAsia="en-US"/>
    </w:rPr>
  </w:style>
  <w:style w:type="paragraph" w:customStyle="1" w:styleId="B147701FDEB5475595FF0749FA76A29A">
    <w:name w:val="B147701FDEB5475595FF0749FA76A29A"/>
    <w:rsid w:val="002B62F0"/>
  </w:style>
  <w:style w:type="paragraph" w:customStyle="1" w:styleId="DC21721E5B7A48C99C396D6C4C53E827">
    <w:name w:val="DC21721E5B7A48C99C396D6C4C53E827"/>
    <w:rsid w:val="002B62F0"/>
  </w:style>
  <w:style w:type="paragraph" w:customStyle="1" w:styleId="3FBA943227EA4FA0A1236D556843F5DF4">
    <w:name w:val="3FBA943227EA4FA0A1236D556843F5DF4"/>
    <w:rsid w:val="002B62F0"/>
    <w:rPr>
      <w:rFonts w:eastAsiaTheme="minorHAnsi"/>
      <w:lang w:eastAsia="en-US"/>
    </w:rPr>
  </w:style>
  <w:style w:type="paragraph" w:customStyle="1" w:styleId="5C7F63A5CD92487F8F4E270359DA87F75">
    <w:name w:val="5C7F63A5CD92487F8F4E270359DA87F75"/>
    <w:rsid w:val="002B62F0"/>
    <w:rPr>
      <w:rFonts w:eastAsiaTheme="minorHAnsi"/>
      <w:lang w:eastAsia="en-US"/>
    </w:rPr>
  </w:style>
  <w:style w:type="paragraph" w:customStyle="1" w:styleId="E5CC8EF7CF224203B1C967DD1C8810945">
    <w:name w:val="E5CC8EF7CF224203B1C967DD1C8810945"/>
    <w:rsid w:val="002B62F0"/>
    <w:rPr>
      <w:rFonts w:eastAsiaTheme="minorHAnsi"/>
      <w:lang w:eastAsia="en-US"/>
    </w:rPr>
  </w:style>
  <w:style w:type="paragraph" w:customStyle="1" w:styleId="8DBE9F78F94B4B25A98B857357C323615">
    <w:name w:val="8DBE9F78F94B4B25A98B857357C323615"/>
    <w:rsid w:val="002B62F0"/>
    <w:rPr>
      <w:rFonts w:eastAsiaTheme="minorHAnsi"/>
      <w:lang w:eastAsia="en-US"/>
    </w:rPr>
  </w:style>
  <w:style w:type="paragraph" w:customStyle="1" w:styleId="BE71BAA9B51849A282108DD51E573A155">
    <w:name w:val="BE71BAA9B51849A282108DD51E573A155"/>
    <w:rsid w:val="002B62F0"/>
    <w:rPr>
      <w:rFonts w:eastAsiaTheme="minorHAnsi"/>
      <w:lang w:eastAsia="en-US"/>
    </w:rPr>
  </w:style>
  <w:style w:type="paragraph" w:customStyle="1" w:styleId="71D7454D7EA44E4297838C4E701174B55">
    <w:name w:val="71D7454D7EA44E4297838C4E701174B55"/>
    <w:rsid w:val="002B62F0"/>
    <w:rPr>
      <w:rFonts w:eastAsiaTheme="minorHAnsi"/>
      <w:lang w:eastAsia="en-US"/>
    </w:rPr>
  </w:style>
  <w:style w:type="paragraph" w:customStyle="1" w:styleId="213B24D2E3A849A0A47BC90C8937254D5">
    <w:name w:val="213B24D2E3A849A0A47BC90C8937254D5"/>
    <w:rsid w:val="002B62F0"/>
    <w:rPr>
      <w:rFonts w:eastAsiaTheme="minorHAnsi"/>
      <w:lang w:eastAsia="en-US"/>
    </w:rPr>
  </w:style>
  <w:style w:type="paragraph" w:customStyle="1" w:styleId="81C75FFFF9964379A7FE97237A6BD8D35">
    <w:name w:val="81C75FFFF9964379A7FE97237A6BD8D35"/>
    <w:rsid w:val="002B62F0"/>
    <w:rPr>
      <w:rFonts w:eastAsiaTheme="minorHAnsi"/>
      <w:lang w:eastAsia="en-US"/>
    </w:rPr>
  </w:style>
  <w:style w:type="paragraph" w:customStyle="1" w:styleId="682CC781F2A6431C8EFBEFD3861F718F5">
    <w:name w:val="682CC781F2A6431C8EFBEFD3861F718F5"/>
    <w:rsid w:val="002B62F0"/>
    <w:rPr>
      <w:rFonts w:eastAsiaTheme="minorHAnsi"/>
      <w:lang w:eastAsia="en-US"/>
    </w:rPr>
  </w:style>
  <w:style w:type="paragraph" w:customStyle="1" w:styleId="0184485DEE4043858A32C0B978575B9E4">
    <w:name w:val="0184485DEE4043858A32C0B978575B9E4"/>
    <w:rsid w:val="002B62F0"/>
    <w:rPr>
      <w:rFonts w:eastAsiaTheme="minorHAnsi"/>
      <w:lang w:eastAsia="en-US"/>
    </w:rPr>
  </w:style>
  <w:style w:type="paragraph" w:customStyle="1" w:styleId="F8A3DA611FA14BF5AC385DA83234A0504">
    <w:name w:val="F8A3DA611FA14BF5AC385DA83234A0504"/>
    <w:rsid w:val="002B62F0"/>
    <w:rPr>
      <w:rFonts w:eastAsiaTheme="minorHAnsi"/>
      <w:lang w:eastAsia="en-US"/>
    </w:rPr>
  </w:style>
  <w:style w:type="paragraph" w:customStyle="1" w:styleId="36E20361783F46A68BC926091510E9F65">
    <w:name w:val="36E20361783F46A68BC926091510E9F65"/>
    <w:rsid w:val="002B62F0"/>
    <w:rPr>
      <w:rFonts w:eastAsiaTheme="minorHAnsi"/>
      <w:lang w:eastAsia="en-US"/>
    </w:rPr>
  </w:style>
  <w:style w:type="paragraph" w:customStyle="1" w:styleId="37F7E65A0BDF4E56B65D51F577BD693B4">
    <w:name w:val="37F7E65A0BDF4E56B65D51F577BD693B4"/>
    <w:rsid w:val="002B62F0"/>
    <w:rPr>
      <w:rFonts w:eastAsiaTheme="minorHAnsi"/>
      <w:lang w:eastAsia="en-US"/>
    </w:rPr>
  </w:style>
  <w:style w:type="paragraph" w:customStyle="1" w:styleId="6B42D37B408C4F4B8CE4AD576B3110704">
    <w:name w:val="6B42D37B408C4F4B8CE4AD576B3110704"/>
    <w:rsid w:val="002B62F0"/>
    <w:rPr>
      <w:rFonts w:eastAsiaTheme="minorHAnsi"/>
      <w:lang w:eastAsia="en-US"/>
    </w:rPr>
  </w:style>
  <w:style w:type="paragraph" w:customStyle="1" w:styleId="D0693A6793514BFAB76ACBC3F98479FE4">
    <w:name w:val="D0693A6793514BFAB76ACBC3F98479FE4"/>
    <w:rsid w:val="002B62F0"/>
    <w:rPr>
      <w:rFonts w:eastAsiaTheme="minorHAnsi"/>
      <w:lang w:eastAsia="en-US"/>
    </w:rPr>
  </w:style>
  <w:style w:type="paragraph" w:customStyle="1" w:styleId="8E987ABCD4AA473097B55D75D793C0E34">
    <w:name w:val="8E987ABCD4AA473097B55D75D793C0E34"/>
    <w:rsid w:val="002B62F0"/>
    <w:rPr>
      <w:rFonts w:eastAsiaTheme="minorHAnsi"/>
      <w:lang w:eastAsia="en-US"/>
    </w:rPr>
  </w:style>
  <w:style w:type="paragraph" w:customStyle="1" w:styleId="EACBFB35D8034EA3B54CC8CC44DD2DBD4">
    <w:name w:val="EACBFB35D8034EA3B54CC8CC44DD2DBD4"/>
    <w:rsid w:val="002B62F0"/>
    <w:rPr>
      <w:rFonts w:eastAsiaTheme="minorHAnsi"/>
      <w:lang w:eastAsia="en-US"/>
    </w:rPr>
  </w:style>
  <w:style w:type="paragraph" w:customStyle="1" w:styleId="1EC386FFD37A4274BF538812C3B5BD7A4">
    <w:name w:val="1EC386FFD37A4274BF538812C3B5BD7A4"/>
    <w:rsid w:val="002B62F0"/>
    <w:rPr>
      <w:rFonts w:eastAsiaTheme="minorHAnsi"/>
      <w:lang w:eastAsia="en-US"/>
    </w:rPr>
  </w:style>
  <w:style w:type="paragraph" w:customStyle="1" w:styleId="4C85A8B09907461BA831D9A9CBDC4C1C4">
    <w:name w:val="4C85A8B09907461BA831D9A9CBDC4C1C4"/>
    <w:rsid w:val="002B62F0"/>
    <w:rPr>
      <w:rFonts w:eastAsiaTheme="minorHAnsi"/>
      <w:lang w:eastAsia="en-US"/>
    </w:rPr>
  </w:style>
  <w:style w:type="paragraph" w:customStyle="1" w:styleId="D601F3C9FDEE4EB1854DABF3787014124">
    <w:name w:val="D601F3C9FDEE4EB1854DABF3787014124"/>
    <w:rsid w:val="002B62F0"/>
    <w:rPr>
      <w:rFonts w:eastAsiaTheme="minorHAnsi"/>
      <w:lang w:eastAsia="en-US"/>
    </w:rPr>
  </w:style>
  <w:style w:type="paragraph" w:customStyle="1" w:styleId="EC4AEE3CBCD94FA6AFF0942312A4AA2E4">
    <w:name w:val="EC4AEE3CBCD94FA6AFF0942312A4AA2E4"/>
    <w:rsid w:val="002B62F0"/>
    <w:rPr>
      <w:rFonts w:eastAsiaTheme="minorHAnsi"/>
      <w:lang w:eastAsia="en-US"/>
    </w:rPr>
  </w:style>
  <w:style w:type="paragraph" w:customStyle="1" w:styleId="79B056E38E9247D48CBB3D22EA07186A4">
    <w:name w:val="79B056E38E9247D48CBB3D22EA07186A4"/>
    <w:rsid w:val="002B62F0"/>
    <w:rPr>
      <w:rFonts w:eastAsiaTheme="minorHAnsi"/>
      <w:lang w:eastAsia="en-US"/>
    </w:rPr>
  </w:style>
  <w:style w:type="paragraph" w:customStyle="1" w:styleId="E9FEA0E00DC44605ADDDE4A0025720EE4">
    <w:name w:val="E9FEA0E00DC44605ADDDE4A0025720EE4"/>
    <w:rsid w:val="002B62F0"/>
    <w:rPr>
      <w:rFonts w:eastAsiaTheme="minorHAnsi"/>
      <w:lang w:eastAsia="en-US"/>
    </w:rPr>
  </w:style>
  <w:style w:type="paragraph" w:customStyle="1" w:styleId="1639D2EA069F46AD83B938EC10AF39B64">
    <w:name w:val="1639D2EA069F46AD83B938EC10AF39B64"/>
    <w:rsid w:val="002B62F0"/>
    <w:rPr>
      <w:rFonts w:eastAsiaTheme="minorHAnsi"/>
      <w:lang w:eastAsia="en-US"/>
    </w:rPr>
  </w:style>
  <w:style w:type="paragraph" w:customStyle="1" w:styleId="EC0A2C84DAAE422A9A9CDAC8965D57154">
    <w:name w:val="EC0A2C84DAAE422A9A9CDAC8965D57154"/>
    <w:rsid w:val="002B62F0"/>
    <w:rPr>
      <w:rFonts w:eastAsiaTheme="minorHAnsi"/>
      <w:lang w:eastAsia="en-US"/>
    </w:rPr>
  </w:style>
  <w:style w:type="paragraph" w:customStyle="1" w:styleId="A4C6233C775C497A9411DA849FD2939D4">
    <w:name w:val="A4C6233C775C497A9411DA849FD2939D4"/>
    <w:rsid w:val="002B62F0"/>
    <w:rPr>
      <w:rFonts w:eastAsiaTheme="minorHAnsi"/>
      <w:lang w:eastAsia="en-US"/>
    </w:rPr>
  </w:style>
  <w:style w:type="paragraph" w:customStyle="1" w:styleId="8846FA10CF00448DAD7F76800A8189974">
    <w:name w:val="8846FA10CF00448DAD7F76800A8189974"/>
    <w:rsid w:val="002B62F0"/>
    <w:rPr>
      <w:rFonts w:eastAsiaTheme="minorHAnsi"/>
      <w:lang w:eastAsia="en-US"/>
    </w:rPr>
  </w:style>
  <w:style w:type="paragraph" w:customStyle="1" w:styleId="3FBA943227EA4FA0A1236D556843F5DF5">
    <w:name w:val="3FBA943227EA4FA0A1236D556843F5DF5"/>
    <w:rsid w:val="002B62F0"/>
    <w:rPr>
      <w:rFonts w:eastAsiaTheme="minorHAnsi"/>
      <w:lang w:eastAsia="en-US"/>
    </w:rPr>
  </w:style>
  <w:style w:type="paragraph" w:customStyle="1" w:styleId="5C7F63A5CD92487F8F4E270359DA87F76">
    <w:name w:val="5C7F63A5CD92487F8F4E270359DA87F76"/>
    <w:rsid w:val="002B62F0"/>
    <w:rPr>
      <w:rFonts w:eastAsiaTheme="minorHAnsi"/>
      <w:lang w:eastAsia="en-US"/>
    </w:rPr>
  </w:style>
  <w:style w:type="paragraph" w:customStyle="1" w:styleId="E5CC8EF7CF224203B1C967DD1C8810946">
    <w:name w:val="E5CC8EF7CF224203B1C967DD1C8810946"/>
    <w:rsid w:val="002B62F0"/>
    <w:rPr>
      <w:rFonts w:eastAsiaTheme="minorHAnsi"/>
      <w:lang w:eastAsia="en-US"/>
    </w:rPr>
  </w:style>
  <w:style w:type="paragraph" w:customStyle="1" w:styleId="8DBE9F78F94B4B25A98B857357C323616">
    <w:name w:val="8DBE9F78F94B4B25A98B857357C323616"/>
    <w:rsid w:val="002B62F0"/>
    <w:rPr>
      <w:rFonts w:eastAsiaTheme="minorHAnsi"/>
      <w:lang w:eastAsia="en-US"/>
    </w:rPr>
  </w:style>
  <w:style w:type="paragraph" w:customStyle="1" w:styleId="BE71BAA9B51849A282108DD51E573A156">
    <w:name w:val="BE71BAA9B51849A282108DD51E573A156"/>
    <w:rsid w:val="002B62F0"/>
    <w:rPr>
      <w:rFonts w:eastAsiaTheme="minorHAnsi"/>
      <w:lang w:eastAsia="en-US"/>
    </w:rPr>
  </w:style>
  <w:style w:type="paragraph" w:customStyle="1" w:styleId="71D7454D7EA44E4297838C4E701174B56">
    <w:name w:val="71D7454D7EA44E4297838C4E701174B56"/>
    <w:rsid w:val="002B62F0"/>
    <w:rPr>
      <w:rFonts w:eastAsiaTheme="minorHAnsi"/>
      <w:lang w:eastAsia="en-US"/>
    </w:rPr>
  </w:style>
  <w:style w:type="paragraph" w:customStyle="1" w:styleId="213B24D2E3A849A0A47BC90C8937254D6">
    <w:name w:val="213B24D2E3A849A0A47BC90C8937254D6"/>
    <w:rsid w:val="002B62F0"/>
    <w:rPr>
      <w:rFonts w:eastAsiaTheme="minorHAnsi"/>
      <w:lang w:eastAsia="en-US"/>
    </w:rPr>
  </w:style>
  <w:style w:type="paragraph" w:customStyle="1" w:styleId="81C75FFFF9964379A7FE97237A6BD8D36">
    <w:name w:val="81C75FFFF9964379A7FE97237A6BD8D36"/>
    <w:rsid w:val="002B62F0"/>
    <w:rPr>
      <w:rFonts w:eastAsiaTheme="minorHAnsi"/>
      <w:lang w:eastAsia="en-US"/>
    </w:rPr>
  </w:style>
  <w:style w:type="paragraph" w:customStyle="1" w:styleId="682CC781F2A6431C8EFBEFD3861F718F6">
    <w:name w:val="682CC781F2A6431C8EFBEFD3861F718F6"/>
    <w:rsid w:val="002B62F0"/>
    <w:rPr>
      <w:rFonts w:eastAsiaTheme="minorHAnsi"/>
      <w:lang w:eastAsia="en-US"/>
    </w:rPr>
  </w:style>
  <w:style w:type="paragraph" w:customStyle="1" w:styleId="0184485DEE4043858A32C0B978575B9E5">
    <w:name w:val="0184485DEE4043858A32C0B978575B9E5"/>
    <w:rsid w:val="002B62F0"/>
    <w:rPr>
      <w:rFonts w:eastAsiaTheme="minorHAnsi"/>
      <w:lang w:eastAsia="en-US"/>
    </w:rPr>
  </w:style>
  <w:style w:type="paragraph" w:customStyle="1" w:styleId="F8A3DA611FA14BF5AC385DA83234A0505">
    <w:name w:val="F8A3DA611FA14BF5AC385DA83234A0505"/>
    <w:rsid w:val="002B62F0"/>
    <w:rPr>
      <w:rFonts w:eastAsiaTheme="minorHAnsi"/>
      <w:lang w:eastAsia="en-US"/>
    </w:rPr>
  </w:style>
  <w:style w:type="paragraph" w:customStyle="1" w:styleId="36E20361783F46A68BC926091510E9F66">
    <w:name w:val="36E20361783F46A68BC926091510E9F66"/>
    <w:rsid w:val="002B62F0"/>
    <w:rPr>
      <w:rFonts w:eastAsiaTheme="minorHAnsi"/>
      <w:lang w:eastAsia="en-US"/>
    </w:rPr>
  </w:style>
  <w:style w:type="paragraph" w:customStyle="1" w:styleId="37F7E65A0BDF4E56B65D51F577BD693B5">
    <w:name w:val="37F7E65A0BDF4E56B65D51F577BD693B5"/>
    <w:rsid w:val="002B62F0"/>
    <w:rPr>
      <w:rFonts w:eastAsiaTheme="minorHAnsi"/>
      <w:lang w:eastAsia="en-US"/>
    </w:rPr>
  </w:style>
  <w:style w:type="paragraph" w:customStyle="1" w:styleId="6B42D37B408C4F4B8CE4AD576B3110705">
    <w:name w:val="6B42D37B408C4F4B8CE4AD576B3110705"/>
    <w:rsid w:val="002B62F0"/>
    <w:rPr>
      <w:rFonts w:eastAsiaTheme="minorHAnsi"/>
      <w:lang w:eastAsia="en-US"/>
    </w:rPr>
  </w:style>
  <w:style w:type="paragraph" w:customStyle="1" w:styleId="D0693A6793514BFAB76ACBC3F98479FE5">
    <w:name w:val="D0693A6793514BFAB76ACBC3F98479FE5"/>
    <w:rsid w:val="002B62F0"/>
    <w:rPr>
      <w:rFonts w:eastAsiaTheme="minorHAnsi"/>
      <w:lang w:eastAsia="en-US"/>
    </w:rPr>
  </w:style>
  <w:style w:type="paragraph" w:customStyle="1" w:styleId="8E987ABCD4AA473097B55D75D793C0E35">
    <w:name w:val="8E987ABCD4AA473097B55D75D793C0E35"/>
    <w:rsid w:val="002B62F0"/>
    <w:rPr>
      <w:rFonts w:eastAsiaTheme="minorHAnsi"/>
      <w:lang w:eastAsia="en-US"/>
    </w:rPr>
  </w:style>
  <w:style w:type="paragraph" w:customStyle="1" w:styleId="EACBFB35D8034EA3B54CC8CC44DD2DBD5">
    <w:name w:val="EACBFB35D8034EA3B54CC8CC44DD2DBD5"/>
    <w:rsid w:val="002B62F0"/>
    <w:rPr>
      <w:rFonts w:eastAsiaTheme="minorHAnsi"/>
      <w:lang w:eastAsia="en-US"/>
    </w:rPr>
  </w:style>
  <w:style w:type="paragraph" w:customStyle="1" w:styleId="1EC386FFD37A4274BF538812C3B5BD7A5">
    <w:name w:val="1EC386FFD37A4274BF538812C3B5BD7A5"/>
    <w:rsid w:val="002B62F0"/>
    <w:rPr>
      <w:rFonts w:eastAsiaTheme="minorHAnsi"/>
      <w:lang w:eastAsia="en-US"/>
    </w:rPr>
  </w:style>
  <w:style w:type="paragraph" w:customStyle="1" w:styleId="4C85A8B09907461BA831D9A9CBDC4C1C5">
    <w:name w:val="4C85A8B09907461BA831D9A9CBDC4C1C5"/>
    <w:rsid w:val="002B62F0"/>
    <w:rPr>
      <w:rFonts w:eastAsiaTheme="minorHAnsi"/>
      <w:lang w:eastAsia="en-US"/>
    </w:rPr>
  </w:style>
  <w:style w:type="paragraph" w:customStyle="1" w:styleId="D601F3C9FDEE4EB1854DABF3787014125">
    <w:name w:val="D601F3C9FDEE4EB1854DABF3787014125"/>
    <w:rsid w:val="002B62F0"/>
    <w:rPr>
      <w:rFonts w:eastAsiaTheme="minorHAnsi"/>
      <w:lang w:eastAsia="en-US"/>
    </w:rPr>
  </w:style>
  <w:style w:type="paragraph" w:customStyle="1" w:styleId="EC4AEE3CBCD94FA6AFF0942312A4AA2E5">
    <w:name w:val="EC4AEE3CBCD94FA6AFF0942312A4AA2E5"/>
    <w:rsid w:val="002B62F0"/>
    <w:rPr>
      <w:rFonts w:eastAsiaTheme="minorHAnsi"/>
      <w:lang w:eastAsia="en-US"/>
    </w:rPr>
  </w:style>
  <w:style w:type="paragraph" w:customStyle="1" w:styleId="79B056E38E9247D48CBB3D22EA07186A5">
    <w:name w:val="79B056E38E9247D48CBB3D22EA07186A5"/>
    <w:rsid w:val="002B62F0"/>
    <w:rPr>
      <w:rFonts w:eastAsiaTheme="minorHAnsi"/>
      <w:lang w:eastAsia="en-US"/>
    </w:rPr>
  </w:style>
  <w:style w:type="paragraph" w:customStyle="1" w:styleId="E9FEA0E00DC44605ADDDE4A0025720EE5">
    <w:name w:val="E9FEA0E00DC44605ADDDE4A0025720EE5"/>
    <w:rsid w:val="002B62F0"/>
    <w:rPr>
      <w:rFonts w:eastAsiaTheme="minorHAnsi"/>
      <w:lang w:eastAsia="en-US"/>
    </w:rPr>
  </w:style>
  <w:style w:type="paragraph" w:customStyle="1" w:styleId="1639D2EA069F46AD83B938EC10AF39B65">
    <w:name w:val="1639D2EA069F46AD83B938EC10AF39B65"/>
    <w:rsid w:val="002B62F0"/>
    <w:rPr>
      <w:rFonts w:eastAsiaTheme="minorHAnsi"/>
      <w:lang w:eastAsia="en-US"/>
    </w:rPr>
  </w:style>
  <w:style w:type="paragraph" w:customStyle="1" w:styleId="EC0A2C84DAAE422A9A9CDAC8965D57155">
    <w:name w:val="EC0A2C84DAAE422A9A9CDAC8965D57155"/>
    <w:rsid w:val="002B62F0"/>
    <w:rPr>
      <w:rFonts w:eastAsiaTheme="minorHAnsi"/>
      <w:lang w:eastAsia="en-US"/>
    </w:rPr>
  </w:style>
  <w:style w:type="paragraph" w:customStyle="1" w:styleId="A4C6233C775C497A9411DA849FD2939D5">
    <w:name w:val="A4C6233C775C497A9411DA849FD2939D5"/>
    <w:rsid w:val="002B62F0"/>
    <w:rPr>
      <w:rFonts w:eastAsiaTheme="minorHAnsi"/>
      <w:lang w:eastAsia="en-US"/>
    </w:rPr>
  </w:style>
  <w:style w:type="paragraph" w:customStyle="1" w:styleId="8846FA10CF00448DAD7F76800A8189975">
    <w:name w:val="8846FA10CF00448DAD7F76800A8189975"/>
    <w:rsid w:val="002B62F0"/>
    <w:rPr>
      <w:rFonts w:eastAsiaTheme="minorHAnsi"/>
      <w:lang w:eastAsia="en-US"/>
    </w:rPr>
  </w:style>
  <w:style w:type="paragraph" w:customStyle="1" w:styleId="3FBA943227EA4FA0A1236D556843F5DF6">
    <w:name w:val="3FBA943227EA4FA0A1236D556843F5DF6"/>
    <w:rsid w:val="002B62F0"/>
    <w:rPr>
      <w:rFonts w:eastAsiaTheme="minorHAnsi"/>
      <w:lang w:eastAsia="en-US"/>
    </w:rPr>
  </w:style>
  <w:style w:type="paragraph" w:customStyle="1" w:styleId="5C7F63A5CD92487F8F4E270359DA87F77">
    <w:name w:val="5C7F63A5CD92487F8F4E270359DA87F77"/>
    <w:rsid w:val="002B62F0"/>
    <w:rPr>
      <w:rFonts w:eastAsiaTheme="minorHAnsi"/>
      <w:lang w:eastAsia="en-US"/>
    </w:rPr>
  </w:style>
  <w:style w:type="paragraph" w:customStyle="1" w:styleId="E5CC8EF7CF224203B1C967DD1C8810947">
    <w:name w:val="E5CC8EF7CF224203B1C967DD1C8810947"/>
    <w:rsid w:val="002B62F0"/>
    <w:rPr>
      <w:rFonts w:eastAsiaTheme="minorHAnsi"/>
      <w:lang w:eastAsia="en-US"/>
    </w:rPr>
  </w:style>
  <w:style w:type="paragraph" w:customStyle="1" w:styleId="8DBE9F78F94B4B25A98B857357C323617">
    <w:name w:val="8DBE9F78F94B4B25A98B857357C323617"/>
    <w:rsid w:val="002B62F0"/>
    <w:rPr>
      <w:rFonts w:eastAsiaTheme="minorHAnsi"/>
      <w:lang w:eastAsia="en-US"/>
    </w:rPr>
  </w:style>
  <w:style w:type="paragraph" w:customStyle="1" w:styleId="BE71BAA9B51849A282108DD51E573A157">
    <w:name w:val="BE71BAA9B51849A282108DD51E573A157"/>
    <w:rsid w:val="002B62F0"/>
    <w:rPr>
      <w:rFonts w:eastAsiaTheme="minorHAnsi"/>
      <w:lang w:eastAsia="en-US"/>
    </w:rPr>
  </w:style>
  <w:style w:type="paragraph" w:customStyle="1" w:styleId="71D7454D7EA44E4297838C4E701174B57">
    <w:name w:val="71D7454D7EA44E4297838C4E701174B57"/>
    <w:rsid w:val="002B62F0"/>
    <w:rPr>
      <w:rFonts w:eastAsiaTheme="minorHAnsi"/>
      <w:lang w:eastAsia="en-US"/>
    </w:rPr>
  </w:style>
  <w:style w:type="paragraph" w:customStyle="1" w:styleId="213B24D2E3A849A0A47BC90C8937254D7">
    <w:name w:val="213B24D2E3A849A0A47BC90C8937254D7"/>
    <w:rsid w:val="002B62F0"/>
    <w:rPr>
      <w:rFonts w:eastAsiaTheme="minorHAnsi"/>
      <w:lang w:eastAsia="en-US"/>
    </w:rPr>
  </w:style>
  <w:style w:type="paragraph" w:customStyle="1" w:styleId="81C75FFFF9964379A7FE97237A6BD8D37">
    <w:name w:val="81C75FFFF9964379A7FE97237A6BD8D37"/>
    <w:rsid w:val="002B62F0"/>
    <w:rPr>
      <w:rFonts w:eastAsiaTheme="minorHAnsi"/>
      <w:lang w:eastAsia="en-US"/>
    </w:rPr>
  </w:style>
  <w:style w:type="paragraph" w:customStyle="1" w:styleId="682CC781F2A6431C8EFBEFD3861F718F7">
    <w:name w:val="682CC781F2A6431C8EFBEFD3861F718F7"/>
    <w:rsid w:val="002B62F0"/>
    <w:rPr>
      <w:rFonts w:eastAsiaTheme="minorHAnsi"/>
      <w:lang w:eastAsia="en-US"/>
    </w:rPr>
  </w:style>
  <w:style w:type="paragraph" w:customStyle="1" w:styleId="0184485DEE4043858A32C0B978575B9E6">
    <w:name w:val="0184485DEE4043858A32C0B978575B9E6"/>
    <w:rsid w:val="002B62F0"/>
    <w:rPr>
      <w:rFonts w:eastAsiaTheme="minorHAnsi"/>
      <w:lang w:eastAsia="en-US"/>
    </w:rPr>
  </w:style>
  <w:style w:type="paragraph" w:customStyle="1" w:styleId="F8A3DA611FA14BF5AC385DA83234A0506">
    <w:name w:val="F8A3DA611FA14BF5AC385DA83234A0506"/>
    <w:rsid w:val="002B62F0"/>
    <w:rPr>
      <w:rFonts w:eastAsiaTheme="minorHAnsi"/>
      <w:lang w:eastAsia="en-US"/>
    </w:rPr>
  </w:style>
  <w:style w:type="paragraph" w:customStyle="1" w:styleId="36E20361783F46A68BC926091510E9F67">
    <w:name w:val="36E20361783F46A68BC926091510E9F67"/>
    <w:rsid w:val="002B62F0"/>
    <w:rPr>
      <w:rFonts w:eastAsiaTheme="minorHAnsi"/>
      <w:lang w:eastAsia="en-US"/>
    </w:rPr>
  </w:style>
  <w:style w:type="paragraph" w:customStyle="1" w:styleId="37F7E65A0BDF4E56B65D51F577BD693B6">
    <w:name w:val="37F7E65A0BDF4E56B65D51F577BD693B6"/>
    <w:rsid w:val="002B62F0"/>
    <w:rPr>
      <w:rFonts w:eastAsiaTheme="minorHAnsi"/>
      <w:lang w:eastAsia="en-US"/>
    </w:rPr>
  </w:style>
  <w:style w:type="paragraph" w:customStyle="1" w:styleId="6B42D37B408C4F4B8CE4AD576B3110706">
    <w:name w:val="6B42D37B408C4F4B8CE4AD576B3110706"/>
    <w:rsid w:val="002B62F0"/>
    <w:rPr>
      <w:rFonts w:eastAsiaTheme="minorHAnsi"/>
      <w:lang w:eastAsia="en-US"/>
    </w:rPr>
  </w:style>
  <w:style w:type="paragraph" w:customStyle="1" w:styleId="D0693A6793514BFAB76ACBC3F98479FE6">
    <w:name w:val="D0693A6793514BFAB76ACBC3F98479FE6"/>
    <w:rsid w:val="002B62F0"/>
    <w:rPr>
      <w:rFonts w:eastAsiaTheme="minorHAnsi"/>
      <w:lang w:eastAsia="en-US"/>
    </w:rPr>
  </w:style>
  <w:style w:type="paragraph" w:customStyle="1" w:styleId="8E987ABCD4AA473097B55D75D793C0E36">
    <w:name w:val="8E987ABCD4AA473097B55D75D793C0E36"/>
    <w:rsid w:val="002B62F0"/>
    <w:rPr>
      <w:rFonts w:eastAsiaTheme="minorHAnsi"/>
      <w:lang w:eastAsia="en-US"/>
    </w:rPr>
  </w:style>
  <w:style w:type="paragraph" w:customStyle="1" w:styleId="EACBFB35D8034EA3B54CC8CC44DD2DBD6">
    <w:name w:val="EACBFB35D8034EA3B54CC8CC44DD2DBD6"/>
    <w:rsid w:val="002B62F0"/>
    <w:rPr>
      <w:rFonts w:eastAsiaTheme="minorHAnsi"/>
      <w:lang w:eastAsia="en-US"/>
    </w:rPr>
  </w:style>
  <w:style w:type="paragraph" w:customStyle="1" w:styleId="1EC386FFD37A4274BF538812C3B5BD7A6">
    <w:name w:val="1EC386FFD37A4274BF538812C3B5BD7A6"/>
    <w:rsid w:val="002B62F0"/>
    <w:rPr>
      <w:rFonts w:eastAsiaTheme="minorHAnsi"/>
      <w:lang w:eastAsia="en-US"/>
    </w:rPr>
  </w:style>
  <w:style w:type="paragraph" w:customStyle="1" w:styleId="4C85A8B09907461BA831D9A9CBDC4C1C6">
    <w:name w:val="4C85A8B09907461BA831D9A9CBDC4C1C6"/>
    <w:rsid w:val="002B62F0"/>
    <w:rPr>
      <w:rFonts w:eastAsiaTheme="minorHAnsi"/>
      <w:lang w:eastAsia="en-US"/>
    </w:rPr>
  </w:style>
  <w:style w:type="paragraph" w:customStyle="1" w:styleId="D601F3C9FDEE4EB1854DABF3787014126">
    <w:name w:val="D601F3C9FDEE4EB1854DABF3787014126"/>
    <w:rsid w:val="002B62F0"/>
    <w:rPr>
      <w:rFonts w:eastAsiaTheme="minorHAnsi"/>
      <w:lang w:eastAsia="en-US"/>
    </w:rPr>
  </w:style>
  <w:style w:type="paragraph" w:customStyle="1" w:styleId="EC4AEE3CBCD94FA6AFF0942312A4AA2E6">
    <w:name w:val="EC4AEE3CBCD94FA6AFF0942312A4AA2E6"/>
    <w:rsid w:val="002B62F0"/>
    <w:rPr>
      <w:rFonts w:eastAsiaTheme="minorHAnsi"/>
      <w:lang w:eastAsia="en-US"/>
    </w:rPr>
  </w:style>
  <w:style w:type="paragraph" w:customStyle="1" w:styleId="79B056E38E9247D48CBB3D22EA07186A6">
    <w:name w:val="79B056E38E9247D48CBB3D22EA07186A6"/>
    <w:rsid w:val="002B62F0"/>
    <w:rPr>
      <w:rFonts w:eastAsiaTheme="minorHAnsi"/>
      <w:lang w:eastAsia="en-US"/>
    </w:rPr>
  </w:style>
  <w:style w:type="paragraph" w:customStyle="1" w:styleId="E9FEA0E00DC44605ADDDE4A0025720EE6">
    <w:name w:val="E9FEA0E00DC44605ADDDE4A0025720EE6"/>
    <w:rsid w:val="002B62F0"/>
    <w:rPr>
      <w:rFonts w:eastAsiaTheme="minorHAnsi"/>
      <w:lang w:eastAsia="en-US"/>
    </w:rPr>
  </w:style>
  <w:style w:type="paragraph" w:customStyle="1" w:styleId="1639D2EA069F46AD83B938EC10AF39B66">
    <w:name w:val="1639D2EA069F46AD83B938EC10AF39B66"/>
    <w:rsid w:val="002B62F0"/>
    <w:rPr>
      <w:rFonts w:eastAsiaTheme="minorHAnsi"/>
      <w:lang w:eastAsia="en-US"/>
    </w:rPr>
  </w:style>
  <w:style w:type="paragraph" w:customStyle="1" w:styleId="EC0A2C84DAAE422A9A9CDAC8965D57156">
    <w:name w:val="EC0A2C84DAAE422A9A9CDAC8965D57156"/>
    <w:rsid w:val="002B62F0"/>
    <w:rPr>
      <w:rFonts w:eastAsiaTheme="minorHAnsi"/>
      <w:lang w:eastAsia="en-US"/>
    </w:rPr>
  </w:style>
  <w:style w:type="paragraph" w:customStyle="1" w:styleId="A4C6233C775C497A9411DA849FD2939D6">
    <w:name w:val="A4C6233C775C497A9411DA849FD2939D6"/>
    <w:rsid w:val="002B62F0"/>
    <w:rPr>
      <w:rFonts w:eastAsiaTheme="minorHAnsi"/>
      <w:lang w:eastAsia="en-US"/>
    </w:rPr>
  </w:style>
  <w:style w:type="paragraph" w:customStyle="1" w:styleId="8846FA10CF00448DAD7F76800A8189976">
    <w:name w:val="8846FA10CF00448DAD7F76800A8189976"/>
    <w:rsid w:val="002B62F0"/>
    <w:rPr>
      <w:rFonts w:eastAsiaTheme="minorHAnsi"/>
      <w:lang w:eastAsia="en-US"/>
    </w:rPr>
  </w:style>
  <w:style w:type="paragraph" w:customStyle="1" w:styleId="3FBA943227EA4FA0A1236D556843F5DF7">
    <w:name w:val="3FBA943227EA4FA0A1236D556843F5DF7"/>
    <w:rsid w:val="002B62F0"/>
    <w:rPr>
      <w:rFonts w:eastAsiaTheme="minorHAnsi"/>
      <w:lang w:eastAsia="en-US"/>
    </w:rPr>
  </w:style>
  <w:style w:type="paragraph" w:customStyle="1" w:styleId="5C7F63A5CD92487F8F4E270359DA87F78">
    <w:name w:val="5C7F63A5CD92487F8F4E270359DA87F78"/>
    <w:rsid w:val="002B62F0"/>
    <w:rPr>
      <w:rFonts w:eastAsiaTheme="minorHAnsi"/>
      <w:lang w:eastAsia="en-US"/>
    </w:rPr>
  </w:style>
  <w:style w:type="paragraph" w:customStyle="1" w:styleId="E5CC8EF7CF224203B1C967DD1C8810948">
    <w:name w:val="E5CC8EF7CF224203B1C967DD1C8810948"/>
    <w:rsid w:val="002B62F0"/>
    <w:rPr>
      <w:rFonts w:eastAsiaTheme="minorHAnsi"/>
      <w:lang w:eastAsia="en-US"/>
    </w:rPr>
  </w:style>
  <w:style w:type="paragraph" w:customStyle="1" w:styleId="8DBE9F78F94B4B25A98B857357C323618">
    <w:name w:val="8DBE9F78F94B4B25A98B857357C323618"/>
    <w:rsid w:val="002B62F0"/>
    <w:rPr>
      <w:rFonts w:eastAsiaTheme="minorHAnsi"/>
      <w:lang w:eastAsia="en-US"/>
    </w:rPr>
  </w:style>
  <w:style w:type="paragraph" w:customStyle="1" w:styleId="BE71BAA9B51849A282108DD51E573A158">
    <w:name w:val="BE71BAA9B51849A282108DD51E573A158"/>
    <w:rsid w:val="002B62F0"/>
    <w:rPr>
      <w:rFonts w:eastAsiaTheme="minorHAnsi"/>
      <w:lang w:eastAsia="en-US"/>
    </w:rPr>
  </w:style>
  <w:style w:type="paragraph" w:customStyle="1" w:styleId="71D7454D7EA44E4297838C4E701174B58">
    <w:name w:val="71D7454D7EA44E4297838C4E701174B58"/>
    <w:rsid w:val="002B62F0"/>
    <w:rPr>
      <w:rFonts w:eastAsiaTheme="minorHAnsi"/>
      <w:lang w:eastAsia="en-US"/>
    </w:rPr>
  </w:style>
  <w:style w:type="paragraph" w:customStyle="1" w:styleId="213B24D2E3A849A0A47BC90C8937254D8">
    <w:name w:val="213B24D2E3A849A0A47BC90C8937254D8"/>
    <w:rsid w:val="002B62F0"/>
    <w:rPr>
      <w:rFonts w:eastAsiaTheme="minorHAnsi"/>
      <w:lang w:eastAsia="en-US"/>
    </w:rPr>
  </w:style>
  <w:style w:type="paragraph" w:customStyle="1" w:styleId="81C75FFFF9964379A7FE97237A6BD8D38">
    <w:name w:val="81C75FFFF9964379A7FE97237A6BD8D38"/>
    <w:rsid w:val="002B62F0"/>
    <w:rPr>
      <w:rFonts w:eastAsiaTheme="minorHAnsi"/>
      <w:lang w:eastAsia="en-US"/>
    </w:rPr>
  </w:style>
  <w:style w:type="paragraph" w:customStyle="1" w:styleId="682CC781F2A6431C8EFBEFD3861F718F8">
    <w:name w:val="682CC781F2A6431C8EFBEFD3861F718F8"/>
    <w:rsid w:val="002B62F0"/>
    <w:rPr>
      <w:rFonts w:eastAsiaTheme="minorHAnsi"/>
      <w:lang w:eastAsia="en-US"/>
    </w:rPr>
  </w:style>
  <w:style w:type="paragraph" w:customStyle="1" w:styleId="0184485DEE4043858A32C0B978575B9E7">
    <w:name w:val="0184485DEE4043858A32C0B978575B9E7"/>
    <w:rsid w:val="002B62F0"/>
    <w:rPr>
      <w:rFonts w:eastAsiaTheme="minorHAnsi"/>
      <w:lang w:eastAsia="en-US"/>
    </w:rPr>
  </w:style>
  <w:style w:type="paragraph" w:customStyle="1" w:styleId="F8A3DA611FA14BF5AC385DA83234A0507">
    <w:name w:val="F8A3DA611FA14BF5AC385DA83234A0507"/>
    <w:rsid w:val="002B62F0"/>
    <w:rPr>
      <w:rFonts w:eastAsiaTheme="minorHAnsi"/>
      <w:lang w:eastAsia="en-US"/>
    </w:rPr>
  </w:style>
  <w:style w:type="paragraph" w:customStyle="1" w:styleId="36E20361783F46A68BC926091510E9F68">
    <w:name w:val="36E20361783F46A68BC926091510E9F68"/>
    <w:rsid w:val="002B62F0"/>
    <w:rPr>
      <w:rFonts w:eastAsiaTheme="minorHAnsi"/>
      <w:lang w:eastAsia="en-US"/>
    </w:rPr>
  </w:style>
  <w:style w:type="paragraph" w:customStyle="1" w:styleId="37F7E65A0BDF4E56B65D51F577BD693B7">
    <w:name w:val="37F7E65A0BDF4E56B65D51F577BD693B7"/>
    <w:rsid w:val="002B62F0"/>
    <w:rPr>
      <w:rFonts w:eastAsiaTheme="minorHAnsi"/>
      <w:lang w:eastAsia="en-US"/>
    </w:rPr>
  </w:style>
  <w:style w:type="paragraph" w:customStyle="1" w:styleId="6B42D37B408C4F4B8CE4AD576B3110707">
    <w:name w:val="6B42D37B408C4F4B8CE4AD576B3110707"/>
    <w:rsid w:val="002B62F0"/>
    <w:rPr>
      <w:rFonts w:eastAsiaTheme="minorHAnsi"/>
      <w:lang w:eastAsia="en-US"/>
    </w:rPr>
  </w:style>
  <w:style w:type="paragraph" w:customStyle="1" w:styleId="D0693A6793514BFAB76ACBC3F98479FE7">
    <w:name w:val="D0693A6793514BFAB76ACBC3F98479FE7"/>
    <w:rsid w:val="002B62F0"/>
    <w:rPr>
      <w:rFonts w:eastAsiaTheme="minorHAnsi"/>
      <w:lang w:eastAsia="en-US"/>
    </w:rPr>
  </w:style>
  <w:style w:type="paragraph" w:customStyle="1" w:styleId="8E987ABCD4AA473097B55D75D793C0E37">
    <w:name w:val="8E987ABCD4AA473097B55D75D793C0E37"/>
    <w:rsid w:val="002B62F0"/>
    <w:rPr>
      <w:rFonts w:eastAsiaTheme="minorHAnsi"/>
      <w:lang w:eastAsia="en-US"/>
    </w:rPr>
  </w:style>
  <w:style w:type="paragraph" w:customStyle="1" w:styleId="EACBFB35D8034EA3B54CC8CC44DD2DBD7">
    <w:name w:val="EACBFB35D8034EA3B54CC8CC44DD2DBD7"/>
    <w:rsid w:val="002B62F0"/>
    <w:rPr>
      <w:rFonts w:eastAsiaTheme="minorHAnsi"/>
      <w:lang w:eastAsia="en-US"/>
    </w:rPr>
  </w:style>
  <w:style w:type="paragraph" w:customStyle="1" w:styleId="1EC386FFD37A4274BF538812C3B5BD7A7">
    <w:name w:val="1EC386FFD37A4274BF538812C3B5BD7A7"/>
    <w:rsid w:val="002B62F0"/>
    <w:rPr>
      <w:rFonts w:eastAsiaTheme="minorHAnsi"/>
      <w:lang w:eastAsia="en-US"/>
    </w:rPr>
  </w:style>
  <w:style w:type="paragraph" w:customStyle="1" w:styleId="4C85A8B09907461BA831D9A9CBDC4C1C7">
    <w:name w:val="4C85A8B09907461BA831D9A9CBDC4C1C7"/>
    <w:rsid w:val="002B62F0"/>
    <w:rPr>
      <w:rFonts w:eastAsiaTheme="minorHAnsi"/>
      <w:lang w:eastAsia="en-US"/>
    </w:rPr>
  </w:style>
  <w:style w:type="paragraph" w:customStyle="1" w:styleId="D601F3C9FDEE4EB1854DABF3787014127">
    <w:name w:val="D601F3C9FDEE4EB1854DABF3787014127"/>
    <w:rsid w:val="002B62F0"/>
    <w:rPr>
      <w:rFonts w:eastAsiaTheme="minorHAnsi"/>
      <w:lang w:eastAsia="en-US"/>
    </w:rPr>
  </w:style>
  <w:style w:type="paragraph" w:customStyle="1" w:styleId="EC4AEE3CBCD94FA6AFF0942312A4AA2E7">
    <w:name w:val="EC4AEE3CBCD94FA6AFF0942312A4AA2E7"/>
    <w:rsid w:val="002B62F0"/>
    <w:rPr>
      <w:rFonts w:eastAsiaTheme="minorHAnsi"/>
      <w:lang w:eastAsia="en-US"/>
    </w:rPr>
  </w:style>
  <w:style w:type="paragraph" w:customStyle="1" w:styleId="79B056E38E9247D48CBB3D22EA07186A7">
    <w:name w:val="79B056E38E9247D48CBB3D22EA07186A7"/>
    <w:rsid w:val="002B62F0"/>
    <w:rPr>
      <w:rFonts w:eastAsiaTheme="minorHAnsi"/>
      <w:lang w:eastAsia="en-US"/>
    </w:rPr>
  </w:style>
  <w:style w:type="paragraph" w:customStyle="1" w:styleId="E9FEA0E00DC44605ADDDE4A0025720EE7">
    <w:name w:val="E9FEA0E00DC44605ADDDE4A0025720EE7"/>
    <w:rsid w:val="002B62F0"/>
    <w:rPr>
      <w:rFonts w:eastAsiaTheme="minorHAnsi"/>
      <w:lang w:eastAsia="en-US"/>
    </w:rPr>
  </w:style>
  <w:style w:type="paragraph" w:customStyle="1" w:styleId="1639D2EA069F46AD83B938EC10AF39B67">
    <w:name w:val="1639D2EA069F46AD83B938EC10AF39B67"/>
    <w:rsid w:val="002B62F0"/>
    <w:rPr>
      <w:rFonts w:eastAsiaTheme="minorHAnsi"/>
      <w:lang w:eastAsia="en-US"/>
    </w:rPr>
  </w:style>
  <w:style w:type="paragraph" w:customStyle="1" w:styleId="EC0A2C84DAAE422A9A9CDAC8965D57157">
    <w:name w:val="EC0A2C84DAAE422A9A9CDAC8965D57157"/>
    <w:rsid w:val="002B62F0"/>
    <w:rPr>
      <w:rFonts w:eastAsiaTheme="minorHAnsi"/>
      <w:lang w:eastAsia="en-US"/>
    </w:rPr>
  </w:style>
  <w:style w:type="paragraph" w:customStyle="1" w:styleId="A4C6233C775C497A9411DA849FD2939D7">
    <w:name w:val="A4C6233C775C497A9411DA849FD2939D7"/>
    <w:rsid w:val="002B62F0"/>
    <w:rPr>
      <w:rFonts w:eastAsiaTheme="minorHAnsi"/>
      <w:lang w:eastAsia="en-US"/>
    </w:rPr>
  </w:style>
  <w:style w:type="paragraph" w:customStyle="1" w:styleId="8846FA10CF00448DAD7F76800A8189977">
    <w:name w:val="8846FA10CF00448DAD7F76800A8189977"/>
    <w:rsid w:val="002B62F0"/>
    <w:rPr>
      <w:rFonts w:eastAsiaTheme="minorHAnsi"/>
      <w:lang w:eastAsia="en-US"/>
    </w:rPr>
  </w:style>
  <w:style w:type="paragraph" w:customStyle="1" w:styleId="3FBA943227EA4FA0A1236D556843F5DF8">
    <w:name w:val="3FBA943227EA4FA0A1236D556843F5DF8"/>
    <w:rsid w:val="002B62F0"/>
    <w:rPr>
      <w:rFonts w:eastAsiaTheme="minorHAnsi"/>
      <w:lang w:eastAsia="en-US"/>
    </w:rPr>
  </w:style>
  <w:style w:type="paragraph" w:customStyle="1" w:styleId="5C7F63A5CD92487F8F4E270359DA87F79">
    <w:name w:val="5C7F63A5CD92487F8F4E270359DA87F79"/>
    <w:rsid w:val="002B62F0"/>
    <w:rPr>
      <w:rFonts w:eastAsiaTheme="minorHAnsi"/>
      <w:lang w:eastAsia="en-US"/>
    </w:rPr>
  </w:style>
  <w:style w:type="paragraph" w:customStyle="1" w:styleId="E5CC8EF7CF224203B1C967DD1C8810949">
    <w:name w:val="E5CC8EF7CF224203B1C967DD1C8810949"/>
    <w:rsid w:val="002B62F0"/>
    <w:rPr>
      <w:rFonts w:eastAsiaTheme="minorHAnsi"/>
      <w:lang w:eastAsia="en-US"/>
    </w:rPr>
  </w:style>
  <w:style w:type="paragraph" w:customStyle="1" w:styleId="8DBE9F78F94B4B25A98B857357C323619">
    <w:name w:val="8DBE9F78F94B4B25A98B857357C323619"/>
    <w:rsid w:val="002B62F0"/>
    <w:rPr>
      <w:rFonts w:eastAsiaTheme="minorHAnsi"/>
      <w:lang w:eastAsia="en-US"/>
    </w:rPr>
  </w:style>
  <w:style w:type="paragraph" w:customStyle="1" w:styleId="BE71BAA9B51849A282108DD51E573A159">
    <w:name w:val="BE71BAA9B51849A282108DD51E573A159"/>
    <w:rsid w:val="002B62F0"/>
    <w:rPr>
      <w:rFonts w:eastAsiaTheme="minorHAnsi"/>
      <w:lang w:eastAsia="en-US"/>
    </w:rPr>
  </w:style>
  <w:style w:type="paragraph" w:customStyle="1" w:styleId="71D7454D7EA44E4297838C4E701174B59">
    <w:name w:val="71D7454D7EA44E4297838C4E701174B59"/>
    <w:rsid w:val="002B62F0"/>
    <w:rPr>
      <w:rFonts w:eastAsiaTheme="minorHAnsi"/>
      <w:lang w:eastAsia="en-US"/>
    </w:rPr>
  </w:style>
  <w:style w:type="paragraph" w:customStyle="1" w:styleId="213B24D2E3A849A0A47BC90C8937254D9">
    <w:name w:val="213B24D2E3A849A0A47BC90C8937254D9"/>
    <w:rsid w:val="002B62F0"/>
    <w:rPr>
      <w:rFonts w:eastAsiaTheme="minorHAnsi"/>
      <w:lang w:eastAsia="en-US"/>
    </w:rPr>
  </w:style>
  <w:style w:type="paragraph" w:customStyle="1" w:styleId="81C75FFFF9964379A7FE97237A6BD8D39">
    <w:name w:val="81C75FFFF9964379A7FE97237A6BD8D39"/>
    <w:rsid w:val="002B62F0"/>
    <w:rPr>
      <w:rFonts w:eastAsiaTheme="minorHAnsi"/>
      <w:lang w:eastAsia="en-US"/>
    </w:rPr>
  </w:style>
  <w:style w:type="paragraph" w:customStyle="1" w:styleId="682CC781F2A6431C8EFBEFD3861F718F9">
    <w:name w:val="682CC781F2A6431C8EFBEFD3861F718F9"/>
    <w:rsid w:val="002B62F0"/>
    <w:rPr>
      <w:rFonts w:eastAsiaTheme="minorHAnsi"/>
      <w:lang w:eastAsia="en-US"/>
    </w:rPr>
  </w:style>
  <w:style w:type="paragraph" w:customStyle="1" w:styleId="0184485DEE4043858A32C0B978575B9E8">
    <w:name w:val="0184485DEE4043858A32C0B978575B9E8"/>
    <w:rsid w:val="002B62F0"/>
    <w:rPr>
      <w:rFonts w:eastAsiaTheme="minorHAnsi"/>
      <w:lang w:eastAsia="en-US"/>
    </w:rPr>
  </w:style>
  <w:style w:type="paragraph" w:customStyle="1" w:styleId="F8A3DA611FA14BF5AC385DA83234A0508">
    <w:name w:val="F8A3DA611FA14BF5AC385DA83234A0508"/>
    <w:rsid w:val="002B62F0"/>
    <w:rPr>
      <w:rFonts w:eastAsiaTheme="minorHAnsi"/>
      <w:lang w:eastAsia="en-US"/>
    </w:rPr>
  </w:style>
  <w:style w:type="paragraph" w:customStyle="1" w:styleId="36E20361783F46A68BC926091510E9F69">
    <w:name w:val="36E20361783F46A68BC926091510E9F69"/>
    <w:rsid w:val="002B62F0"/>
    <w:rPr>
      <w:rFonts w:eastAsiaTheme="minorHAnsi"/>
      <w:lang w:eastAsia="en-US"/>
    </w:rPr>
  </w:style>
  <w:style w:type="paragraph" w:customStyle="1" w:styleId="37F7E65A0BDF4E56B65D51F577BD693B8">
    <w:name w:val="37F7E65A0BDF4E56B65D51F577BD693B8"/>
    <w:rsid w:val="002B62F0"/>
    <w:rPr>
      <w:rFonts w:eastAsiaTheme="minorHAnsi"/>
      <w:lang w:eastAsia="en-US"/>
    </w:rPr>
  </w:style>
  <w:style w:type="paragraph" w:customStyle="1" w:styleId="6B42D37B408C4F4B8CE4AD576B3110708">
    <w:name w:val="6B42D37B408C4F4B8CE4AD576B3110708"/>
    <w:rsid w:val="002B62F0"/>
    <w:rPr>
      <w:rFonts w:eastAsiaTheme="minorHAnsi"/>
      <w:lang w:eastAsia="en-US"/>
    </w:rPr>
  </w:style>
  <w:style w:type="paragraph" w:customStyle="1" w:styleId="D0693A6793514BFAB76ACBC3F98479FE8">
    <w:name w:val="D0693A6793514BFAB76ACBC3F98479FE8"/>
    <w:rsid w:val="002B62F0"/>
    <w:rPr>
      <w:rFonts w:eastAsiaTheme="minorHAnsi"/>
      <w:lang w:eastAsia="en-US"/>
    </w:rPr>
  </w:style>
  <w:style w:type="paragraph" w:customStyle="1" w:styleId="8E987ABCD4AA473097B55D75D793C0E38">
    <w:name w:val="8E987ABCD4AA473097B55D75D793C0E38"/>
    <w:rsid w:val="002B62F0"/>
    <w:rPr>
      <w:rFonts w:eastAsiaTheme="minorHAnsi"/>
      <w:lang w:eastAsia="en-US"/>
    </w:rPr>
  </w:style>
  <w:style w:type="paragraph" w:customStyle="1" w:styleId="EACBFB35D8034EA3B54CC8CC44DD2DBD8">
    <w:name w:val="EACBFB35D8034EA3B54CC8CC44DD2DBD8"/>
    <w:rsid w:val="002B62F0"/>
    <w:rPr>
      <w:rFonts w:eastAsiaTheme="minorHAnsi"/>
      <w:lang w:eastAsia="en-US"/>
    </w:rPr>
  </w:style>
  <w:style w:type="paragraph" w:customStyle="1" w:styleId="1EC386FFD37A4274BF538812C3B5BD7A8">
    <w:name w:val="1EC386FFD37A4274BF538812C3B5BD7A8"/>
    <w:rsid w:val="002B62F0"/>
    <w:rPr>
      <w:rFonts w:eastAsiaTheme="minorHAnsi"/>
      <w:lang w:eastAsia="en-US"/>
    </w:rPr>
  </w:style>
  <w:style w:type="paragraph" w:customStyle="1" w:styleId="4C85A8B09907461BA831D9A9CBDC4C1C8">
    <w:name w:val="4C85A8B09907461BA831D9A9CBDC4C1C8"/>
    <w:rsid w:val="002B62F0"/>
    <w:rPr>
      <w:rFonts w:eastAsiaTheme="minorHAnsi"/>
      <w:lang w:eastAsia="en-US"/>
    </w:rPr>
  </w:style>
  <w:style w:type="paragraph" w:customStyle="1" w:styleId="D601F3C9FDEE4EB1854DABF3787014128">
    <w:name w:val="D601F3C9FDEE4EB1854DABF3787014128"/>
    <w:rsid w:val="002B62F0"/>
    <w:rPr>
      <w:rFonts w:eastAsiaTheme="minorHAnsi"/>
      <w:lang w:eastAsia="en-US"/>
    </w:rPr>
  </w:style>
  <w:style w:type="paragraph" w:customStyle="1" w:styleId="EC4AEE3CBCD94FA6AFF0942312A4AA2E8">
    <w:name w:val="EC4AEE3CBCD94FA6AFF0942312A4AA2E8"/>
    <w:rsid w:val="002B62F0"/>
    <w:rPr>
      <w:rFonts w:eastAsiaTheme="minorHAnsi"/>
      <w:lang w:eastAsia="en-US"/>
    </w:rPr>
  </w:style>
  <w:style w:type="paragraph" w:customStyle="1" w:styleId="79B056E38E9247D48CBB3D22EA07186A8">
    <w:name w:val="79B056E38E9247D48CBB3D22EA07186A8"/>
    <w:rsid w:val="002B62F0"/>
    <w:rPr>
      <w:rFonts w:eastAsiaTheme="minorHAnsi"/>
      <w:lang w:eastAsia="en-US"/>
    </w:rPr>
  </w:style>
  <w:style w:type="paragraph" w:customStyle="1" w:styleId="E9FEA0E00DC44605ADDDE4A0025720EE8">
    <w:name w:val="E9FEA0E00DC44605ADDDE4A0025720EE8"/>
    <w:rsid w:val="002B62F0"/>
    <w:rPr>
      <w:rFonts w:eastAsiaTheme="minorHAnsi"/>
      <w:lang w:eastAsia="en-US"/>
    </w:rPr>
  </w:style>
  <w:style w:type="paragraph" w:customStyle="1" w:styleId="1639D2EA069F46AD83B938EC10AF39B68">
    <w:name w:val="1639D2EA069F46AD83B938EC10AF39B68"/>
    <w:rsid w:val="002B62F0"/>
    <w:rPr>
      <w:rFonts w:eastAsiaTheme="minorHAnsi"/>
      <w:lang w:eastAsia="en-US"/>
    </w:rPr>
  </w:style>
  <w:style w:type="paragraph" w:customStyle="1" w:styleId="EC0A2C84DAAE422A9A9CDAC8965D57158">
    <w:name w:val="EC0A2C84DAAE422A9A9CDAC8965D57158"/>
    <w:rsid w:val="002B62F0"/>
    <w:rPr>
      <w:rFonts w:eastAsiaTheme="minorHAnsi"/>
      <w:lang w:eastAsia="en-US"/>
    </w:rPr>
  </w:style>
  <w:style w:type="paragraph" w:customStyle="1" w:styleId="A4C6233C775C497A9411DA849FD2939D8">
    <w:name w:val="A4C6233C775C497A9411DA849FD2939D8"/>
    <w:rsid w:val="002B62F0"/>
    <w:rPr>
      <w:rFonts w:eastAsiaTheme="minorHAnsi"/>
      <w:lang w:eastAsia="en-US"/>
    </w:rPr>
  </w:style>
  <w:style w:type="paragraph" w:customStyle="1" w:styleId="8846FA10CF00448DAD7F76800A8189978">
    <w:name w:val="8846FA10CF00448DAD7F76800A8189978"/>
    <w:rsid w:val="002B62F0"/>
    <w:rPr>
      <w:rFonts w:eastAsiaTheme="minorHAnsi"/>
      <w:lang w:eastAsia="en-US"/>
    </w:rPr>
  </w:style>
  <w:style w:type="paragraph" w:customStyle="1" w:styleId="3FBA943227EA4FA0A1236D556843F5DF9">
    <w:name w:val="3FBA943227EA4FA0A1236D556843F5DF9"/>
    <w:rsid w:val="002B62F0"/>
    <w:rPr>
      <w:rFonts w:eastAsiaTheme="minorHAnsi"/>
      <w:lang w:eastAsia="en-US"/>
    </w:rPr>
  </w:style>
  <w:style w:type="paragraph" w:customStyle="1" w:styleId="5C7F63A5CD92487F8F4E270359DA87F710">
    <w:name w:val="5C7F63A5CD92487F8F4E270359DA87F710"/>
    <w:rsid w:val="002B62F0"/>
    <w:rPr>
      <w:rFonts w:eastAsiaTheme="minorHAnsi"/>
      <w:lang w:eastAsia="en-US"/>
    </w:rPr>
  </w:style>
  <w:style w:type="paragraph" w:customStyle="1" w:styleId="E5CC8EF7CF224203B1C967DD1C88109410">
    <w:name w:val="E5CC8EF7CF224203B1C967DD1C88109410"/>
    <w:rsid w:val="002B62F0"/>
    <w:rPr>
      <w:rFonts w:eastAsiaTheme="minorHAnsi"/>
      <w:lang w:eastAsia="en-US"/>
    </w:rPr>
  </w:style>
  <w:style w:type="paragraph" w:customStyle="1" w:styleId="8DBE9F78F94B4B25A98B857357C3236110">
    <w:name w:val="8DBE9F78F94B4B25A98B857357C3236110"/>
    <w:rsid w:val="002B62F0"/>
    <w:rPr>
      <w:rFonts w:eastAsiaTheme="minorHAnsi"/>
      <w:lang w:eastAsia="en-US"/>
    </w:rPr>
  </w:style>
  <w:style w:type="paragraph" w:customStyle="1" w:styleId="BE71BAA9B51849A282108DD51E573A1510">
    <w:name w:val="BE71BAA9B51849A282108DD51E573A1510"/>
    <w:rsid w:val="002B62F0"/>
    <w:rPr>
      <w:rFonts w:eastAsiaTheme="minorHAnsi"/>
      <w:lang w:eastAsia="en-US"/>
    </w:rPr>
  </w:style>
  <w:style w:type="paragraph" w:customStyle="1" w:styleId="71D7454D7EA44E4297838C4E701174B510">
    <w:name w:val="71D7454D7EA44E4297838C4E701174B510"/>
    <w:rsid w:val="002B62F0"/>
    <w:rPr>
      <w:rFonts w:eastAsiaTheme="minorHAnsi"/>
      <w:lang w:eastAsia="en-US"/>
    </w:rPr>
  </w:style>
  <w:style w:type="paragraph" w:customStyle="1" w:styleId="213B24D2E3A849A0A47BC90C8937254D10">
    <w:name w:val="213B24D2E3A849A0A47BC90C8937254D10"/>
    <w:rsid w:val="002B62F0"/>
    <w:rPr>
      <w:rFonts w:eastAsiaTheme="minorHAnsi"/>
      <w:lang w:eastAsia="en-US"/>
    </w:rPr>
  </w:style>
  <w:style w:type="paragraph" w:customStyle="1" w:styleId="81C75FFFF9964379A7FE97237A6BD8D310">
    <w:name w:val="81C75FFFF9964379A7FE97237A6BD8D310"/>
    <w:rsid w:val="002B62F0"/>
    <w:rPr>
      <w:rFonts w:eastAsiaTheme="minorHAnsi"/>
      <w:lang w:eastAsia="en-US"/>
    </w:rPr>
  </w:style>
  <w:style w:type="paragraph" w:customStyle="1" w:styleId="682CC781F2A6431C8EFBEFD3861F718F10">
    <w:name w:val="682CC781F2A6431C8EFBEFD3861F718F10"/>
    <w:rsid w:val="002B62F0"/>
    <w:rPr>
      <w:rFonts w:eastAsiaTheme="minorHAnsi"/>
      <w:lang w:eastAsia="en-US"/>
    </w:rPr>
  </w:style>
  <w:style w:type="paragraph" w:customStyle="1" w:styleId="0184485DEE4043858A32C0B978575B9E9">
    <w:name w:val="0184485DEE4043858A32C0B978575B9E9"/>
    <w:rsid w:val="002B62F0"/>
    <w:rPr>
      <w:rFonts w:eastAsiaTheme="minorHAnsi"/>
      <w:lang w:eastAsia="en-US"/>
    </w:rPr>
  </w:style>
  <w:style w:type="paragraph" w:customStyle="1" w:styleId="F8A3DA611FA14BF5AC385DA83234A0509">
    <w:name w:val="F8A3DA611FA14BF5AC385DA83234A0509"/>
    <w:rsid w:val="002B62F0"/>
    <w:rPr>
      <w:rFonts w:eastAsiaTheme="minorHAnsi"/>
      <w:lang w:eastAsia="en-US"/>
    </w:rPr>
  </w:style>
  <w:style w:type="paragraph" w:customStyle="1" w:styleId="36E20361783F46A68BC926091510E9F610">
    <w:name w:val="36E20361783F46A68BC926091510E9F610"/>
    <w:rsid w:val="002B62F0"/>
    <w:rPr>
      <w:rFonts w:eastAsiaTheme="minorHAnsi"/>
      <w:lang w:eastAsia="en-US"/>
    </w:rPr>
  </w:style>
  <w:style w:type="paragraph" w:customStyle="1" w:styleId="37F7E65A0BDF4E56B65D51F577BD693B9">
    <w:name w:val="37F7E65A0BDF4E56B65D51F577BD693B9"/>
    <w:rsid w:val="002B62F0"/>
    <w:rPr>
      <w:rFonts w:eastAsiaTheme="minorHAnsi"/>
      <w:lang w:eastAsia="en-US"/>
    </w:rPr>
  </w:style>
  <w:style w:type="paragraph" w:customStyle="1" w:styleId="6B42D37B408C4F4B8CE4AD576B3110709">
    <w:name w:val="6B42D37B408C4F4B8CE4AD576B3110709"/>
    <w:rsid w:val="002B62F0"/>
    <w:rPr>
      <w:rFonts w:eastAsiaTheme="minorHAnsi"/>
      <w:lang w:eastAsia="en-US"/>
    </w:rPr>
  </w:style>
  <w:style w:type="paragraph" w:customStyle="1" w:styleId="D0693A6793514BFAB76ACBC3F98479FE9">
    <w:name w:val="D0693A6793514BFAB76ACBC3F98479FE9"/>
    <w:rsid w:val="002B62F0"/>
    <w:rPr>
      <w:rFonts w:eastAsiaTheme="minorHAnsi"/>
      <w:lang w:eastAsia="en-US"/>
    </w:rPr>
  </w:style>
  <w:style w:type="paragraph" w:customStyle="1" w:styleId="8E987ABCD4AA473097B55D75D793C0E39">
    <w:name w:val="8E987ABCD4AA473097B55D75D793C0E39"/>
    <w:rsid w:val="002B62F0"/>
    <w:rPr>
      <w:rFonts w:eastAsiaTheme="minorHAnsi"/>
      <w:lang w:eastAsia="en-US"/>
    </w:rPr>
  </w:style>
  <w:style w:type="paragraph" w:customStyle="1" w:styleId="EACBFB35D8034EA3B54CC8CC44DD2DBD9">
    <w:name w:val="EACBFB35D8034EA3B54CC8CC44DD2DBD9"/>
    <w:rsid w:val="002B62F0"/>
    <w:rPr>
      <w:rFonts w:eastAsiaTheme="minorHAnsi"/>
      <w:lang w:eastAsia="en-US"/>
    </w:rPr>
  </w:style>
  <w:style w:type="paragraph" w:customStyle="1" w:styleId="1EC386FFD37A4274BF538812C3B5BD7A9">
    <w:name w:val="1EC386FFD37A4274BF538812C3B5BD7A9"/>
    <w:rsid w:val="002B62F0"/>
    <w:rPr>
      <w:rFonts w:eastAsiaTheme="minorHAnsi"/>
      <w:lang w:eastAsia="en-US"/>
    </w:rPr>
  </w:style>
  <w:style w:type="paragraph" w:customStyle="1" w:styleId="4C85A8B09907461BA831D9A9CBDC4C1C9">
    <w:name w:val="4C85A8B09907461BA831D9A9CBDC4C1C9"/>
    <w:rsid w:val="002B62F0"/>
    <w:rPr>
      <w:rFonts w:eastAsiaTheme="minorHAnsi"/>
      <w:lang w:eastAsia="en-US"/>
    </w:rPr>
  </w:style>
  <w:style w:type="paragraph" w:customStyle="1" w:styleId="D601F3C9FDEE4EB1854DABF3787014129">
    <w:name w:val="D601F3C9FDEE4EB1854DABF3787014129"/>
    <w:rsid w:val="002B62F0"/>
    <w:rPr>
      <w:rFonts w:eastAsiaTheme="minorHAnsi"/>
      <w:lang w:eastAsia="en-US"/>
    </w:rPr>
  </w:style>
  <w:style w:type="paragraph" w:customStyle="1" w:styleId="EC4AEE3CBCD94FA6AFF0942312A4AA2E9">
    <w:name w:val="EC4AEE3CBCD94FA6AFF0942312A4AA2E9"/>
    <w:rsid w:val="002B62F0"/>
    <w:rPr>
      <w:rFonts w:eastAsiaTheme="minorHAnsi"/>
      <w:lang w:eastAsia="en-US"/>
    </w:rPr>
  </w:style>
  <w:style w:type="paragraph" w:customStyle="1" w:styleId="79B056E38E9247D48CBB3D22EA07186A9">
    <w:name w:val="79B056E38E9247D48CBB3D22EA07186A9"/>
    <w:rsid w:val="002B62F0"/>
    <w:rPr>
      <w:rFonts w:eastAsiaTheme="minorHAnsi"/>
      <w:lang w:eastAsia="en-US"/>
    </w:rPr>
  </w:style>
  <w:style w:type="paragraph" w:customStyle="1" w:styleId="E9FEA0E00DC44605ADDDE4A0025720EE9">
    <w:name w:val="E9FEA0E00DC44605ADDDE4A0025720EE9"/>
    <w:rsid w:val="002B62F0"/>
    <w:rPr>
      <w:rFonts w:eastAsiaTheme="minorHAnsi"/>
      <w:lang w:eastAsia="en-US"/>
    </w:rPr>
  </w:style>
  <w:style w:type="paragraph" w:customStyle="1" w:styleId="1639D2EA069F46AD83B938EC10AF39B69">
    <w:name w:val="1639D2EA069F46AD83B938EC10AF39B69"/>
    <w:rsid w:val="002B62F0"/>
    <w:rPr>
      <w:rFonts w:eastAsiaTheme="minorHAnsi"/>
      <w:lang w:eastAsia="en-US"/>
    </w:rPr>
  </w:style>
  <w:style w:type="paragraph" w:customStyle="1" w:styleId="EC0A2C84DAAE422A9A9CDAC8965D57159">
    <w:name w:val="EC0A2C84DAAE422A9A9CDAC8965D57159"/>
    <w:rsid w:val="002B62F0"/>
    <w:rPr>
      <w:rFonts w:eastAsiaTheme="minorHAnsi"/>
      <w:lang w:eastAsia="en-US"/>
    </w:rPr>
  </w:style>
  <w:style w:type="paragraph" w:customStyle="1" w:styleId="A4C6233C775C497A9411DA849FD2939D9">
    <w:name w:val="A4C6233C775C497A9411DA849FD2939D9"/>
    <w:rsid w:val="002B62F0"/>
    <w:rPr>
      <w:rFonts w:eastAsiaTheme="minorHAnsi"/>
      <w:lang w:eastAsia="en-US"/>
    </w:rPr>
  </w:style>
  <w:style w:type="paragraph" w:customStyle="1" w:styleId="8846FA10CF00448DAD7F76800A8189979">
    <w:name w:val="8846FA10CF00448DAD7F76800A8189979"/>
    <w:rsid w:val="002B62F0"/>
    <w:rPr>
      <w:rFonts w:eastAsiaTheme="minorHAnsi"/>
      <w:lang w:eastAsia="en-US"/>
    </w:rPr>
  </w:style>
  <w:style w:type="paragraph" w:customStyle="1" w:styleId="3FBA943227EA4FA0A1236D556843F5DF10">
    <w:name w:val="3FBA943227EA4FA0A1236D556843F5DF10"/>
    <w:rsid w:val="002B62F0"/>
    <w:rPr>
      <w:rFonts w:eastAsiaTheme="minorHAnsi"/>
      <w:lang w:eastAsia="en-US"/>
    </w:rPr>
  </w:style>
  <w:style w:type="paragraph" w:customStyle="1" w:styleId="5C7F63A5CD92487F8F4E270359DA87F711">
    <w:name w:val="5C7F63A5CD92487F8F4E270359DA87F711"/>
    <w:rsid w:val="002B62F0"/>
    <w:rPr>
      <w:rFonts w:eastAsiaTheme="minorHAnsi"/>
      <w:lang w:eastAsia="en-US"/>
    </w:rPr>
  </w:style>
  <w:style w:type="paragraph" w:customStyle="1" w:styleId="E5CC8EF7CF224203B1C967DD1C88109411">
    <w:name w:val="E5CC8EF7CF224203B1C967DD1C88109411"/>
    <w:rsid w:val="002B62F0"/>
    <w:rPr>
      <w:rFonts w:eastAsiaTheme="minorHAnsi"/>
      <w:lang w:eastAsia="en-US"/>
    </w:rPr>
  </w:style>
  <w:style w:type="paragraph" w:customStyle="1" w:styleId="8DBE9F78F94B4B25A98B857357C3236111">
    <w:name w:val="8DBE9F78F94B4B25A98B857357C3236111"/>
    <w:rsid w:val="002B62F0"/>
    <w:rPr>
      <w:rFonts w:eastAsiaTheme="minorHAnsi"/>
      <w:lang w:eastAsia="en-US"/>
    </w:rPr>
  </w:style>
  <w:style w:type="paragraph" w:customStyle="1" w:styleId="BE71BAA9B51849A282108DD51E573A1511">
    <w:name w:val="BE71BAA9B51849A282108DD51E573A1511"/>
    <w:rsid w:val="002B62F0"/>
    <w:rPr>
      <w:rFonts w:eastAsiaTheme="minorHAnsi"/>
      <w:lang w:eastAsia="en-US"/>
    </w:rPr>
  </w:style>
  <w:style w:type="paragraph" w:customStyle="1" w:styleId="71D7454D7EA44E4297838C4E701174B511">
    <w:name w:val="71D7454D7EA44E4297838C4E701174B511"/>
    <w:rsid w:val="002B62F0"/>
    <w:rPr>
      <w:rFonts w:eastAsiaTheme="minorHAnsi"/>
      <w:lang w:eastAsia="en-US"/>
    </w:rPr>
  </w:style>
  <w:style w:type="paragraph" w:customStyle="1" w:styleId="213B24D2E3A849A0A47BC90C8937254D11">
    <w:name w:val="213B24D2E3A849A0A47BC90C8937254D11"/>
    <w:rsid w:val="002B62F0"/>
    <w:rPr>
      <w:rFonts w:eastAsiaTheme="minorHAnsi"/>
      <w:lang w:eastAsia="en-US"/>
    </w:rPr>
  </w:style>
  <w:style w:type="paragraph" w:customStyle="1" w:styleId="81C75FFFF9964379A7FE97237A6BD8D311">
    <w:name w:val="81C75FFFF9964379A7FE97237A6BD8D311"/>
    <w:rsid w:val="002B62F0"/>
    <w:rPr>
      <w:rFonts w:eastAsiaTheme="minorHAnsi"/>
      <w:lang w:eastAsia="en-US"/>
    </w:rPr>
  </w:style>
  <w:style w:type="paragraph" w:customStyle="1" w:styleId="682CC781F2A6431C8EFBEFD3861F718F11">
    <w:name w:val="682CC781F2A6431C8EFBEFD3861F718F11"/>
    <w:rsid w:val="002B62F0"/>
    <w:rPr>
      <w:rFonts w:eastAsiaTheme="minorHAnsi"/>
      <w:lang w:eastAsia="en-US"/>
    </w:rPr>
  </w:style>
  <w:style w:type="paragraph" w:customStyle="1" w:styleId="0184485DEE4043858A32C0B978575B9E10">
    <w:name w:val="0184485DEE4043858A32C0B978575B9E10"/>
    <w:rsid w:val="002B62F0"/>
    <w:rPr>
      <w:rFonts w:eastAsiaTheme="minorHAnsi"/>
      <w:lang w:eastAsia="en-US"/>
    </w:rPr>
  </w:style>
  <w:style w:type="paragraph" w:customStyle="1" w:styleId="F8A3DA611FA14BF5AC385DA83234A05010">
    <w:name w:val="F8A3DA611FA14BF5AC385DA83234A05010"/>
    <w:rsid w:val="002B62F0"/>
    <w:rPr>
      <w:rFonts w:eastAsiaTheme="minorHAnsi"/>
      <w:lang w:eastAsia="en-US"/>
    </w:rPr>
  </w:style>
  <w:style w:type="paragraph" w:customStyle="1" w:styleId="36E20361783F46A68BC926091510E9F611">
    <w:name w:val="36E20361783F46A68BC926091510E9F611"/>
    <w:rsid w:val="002B62F0"/>
    <w:rPr>
      <w:rFonts w:eastAsiaTheme="minorHAnsi"/>
      <w:lang w:eastAsia="en-US"/>
    </w:rPr>
  </w:style>
  <w:style w:type="paragraph" w:customStyle="1" w:styleId="37F7E65A0BDF4E56B65D51F577BD693B10">
    <w:name w:val="37F7E65A0BDF4E56B65D51F577BD693B10"/>
    <w:rsid w:val="002B62F0"/>
    <w:rPr>
      <w:rFonts w:eastAsiaTheme="minorHAnsi"/>
      <w:lang w:eastAsia="en-US"/>
    </w:rPr>
  </w:style>
  <w:style w:type="paragraph" w:customStyle="1" w:styleId="6B42D37B408C4F4B8CE4AD576B31107010">
    <w:name w:val="6B42D37B408C4F4B8CE4AD576B31107010"/>
    <w:rsid w:val="002B62F0"/>
    <w:rPr>
      <w:rFonts w:eastAsiaTheme="minorHAnsi"/>
      <w:lang w:eastAsia="en-US"/>
    </w:rPr>
  </w:style>
  <w:style w:type="paragraph" w:customStyle="1" w:styleId="D0693A6793514BFAB76ACBC3F98479FE10">
    <w:name w:val="D0693A6793514BFAB76ACBC3F98479FE10"/>
    <w:rsid w:val="002B62F0"/>
    <w:rPr>
      <w:rFonts w:eastAsiaTheme="minorHAnsi"/>
      <w:lang w:eastAsia="en-US"/>
    </w:rPr>
  </w:style>
  <w:style w:type="paragraph" w:customStyle="1" w:styleId="8E987ABCD4AA473097B55D75D793C0E310">
    <w:name w:val="8E987ABCD4AA473097B55D75D793C0E310"/>
    <w:rsid w:val="002B62F0"/>
    <w:rPr>
      <w:rFonts w:eastAsiaTheme="minorHAnsi"/>
      <w:lang w:eastAsia="en-US"/>
    </w:rPr>
  </w:style>
  <w:style w:type="paragraph" w:customStyle="1" w:styleId="EACBFB35D8034EA3B54CC8CC44DD2DBD10">
    <w:name w:val="EACBFB35D8034EA3B54CC8CC44DD2DBD10"/>
    <w:rsid w:val="002B62F0"/>
    <w:rPr>
      <w:rFonts w:eastAsiaTheme="minorHAnsi"/>
      <w:lang w:eastAsia="en-US"/>
    </w:rPr>
  </w:style>
  <w:style w:type="paragraph" w:customStyle="1" w:styleId="1EC386FFD37A4274BF538812C3B5BD7A10">
    <w:name w:val="1EC386FFD37A4274BF538812C3B5BD7A10"/>
    <w:rsid w:val="002B62F0"/>
    <w:rPr>
      <w:rFonts w:eastAsiaTheme="minorHAnsi"/>
      <w:lang w:eastAsia="en-US"/>
    </w:rPr>
  </w:style>
  <w:style w:type="paragraph" w:customStyle="1" w:styleId="4C85A8B09907461BA831D9A9CBDC4C1C10">
    <w:name w:val="4C85A8B09907461BA831D9A9CBDC4C1C10"/>
    <w:rsid w:val="002B62F0"/>
    <w:rPr>
      <w:rFonts w:eastAsiaTheme="minorHAnsi"/>
      <w:lang w:eastAsia="en-US"/>
    </w:rPr>
  </w:style>
  <w:style w:type="paragraph" w:customStyle="1" w:styleId="D601F3C9FDEE4EB1854DABF37870141210">
    <w:name w:val="D601F3C9FDEE4EB1854DABF37870141210"/>
    <w:rsid w:val="002B62F0"/>
    <w:rPr>
      <w:rFonts w:eastAsiaTheme="minorHAnsi"/>
      <w:lang w:eastAsia="en-US"/>
    </w:rPr>
  </w:style>
  <w:style w:type="paragraph" w:customStyle="1" w:styleId="EC4AEE3CBCD94FA6AFF0942312A4AA2E10">
    <w:name w:val="EC4AEE3CBCD94FA6AFF0942312A4AA2E10"/>
    <w:rsid w:val="002B62F0"/>
    <w:rPr>
      <w:rFonts w:eastAsiaTheme="minorHAnsi"/>
      <w:lang w:eastAsia="en-US"/>
    </w:rPr>
  </w:style>
  <w:style w:type="paragraph" w:customStyle="1" w:styleId="79B056E38E9247D48CBB3D22EA07186A10">
    <w:name w:val="79B056E38E9247D48CBB3D22EA07186A10"/>
    <w:rsid w:val="002B62F0"/>
    <w:rPr>
      <w:rFonts w:eastAsiaTheme="minorHAnsi"/>
      <w:lang w:eastAsia="en-US"/>
    </w:rPr>
  </w:style>
  <w:style w:type="paragraph" w:customStyle="1" w:styleId="E9FEA0E00DC44605ADDDE4A0025720EE10">
    <w:name w:val="E9FEA0E00DC44605ADDDE4A0025720EE10"/>
    <w:rsid w:val="002B62F0"/>
    <w:rPr>
      <w:rFonts w:eastAsiaTheme="minorHAnsi"/>
      <w:lang w:eastAsia="en-US"/>
    </w:rPr>
  </w:style>
  <w:style w:type="paragraph" w:customStyle="1" w:styleId="1639D2EA069F46AD83B938EC10AF39B610">
    <w:name w:val="1639D2EA069F46AD83B938EC10AF39B610"/>
    <w:rsid w:val="002B62F0"/>
    <w:rPr>
      <w:rFonts w:eastAsiaTheme="minorHAnsi"/>
      <w:lang w:eastAsia="en-US"/>
    </w:rPr>
  </w:style>
  <w:style w:type="paragraph" w:customStyle="1" w:styleId="EC0A2C84DAAE422A9A9CDAC8965D571510">
    <w:name w:val="EC0A2C84DAAE422A9A9CDAC8965D571510"/>
    <w:rsid w:val="002B62F0"/>
    <w:rPr>
      <w:rFonts w:eastAsiaTheme="minorHAnsi"/>
      <w:lang w:eastAsia="en-US"/>
    </w:rPr>
  </w:style>
  <w:style w:type="paragraph" w:customStyle="1" w:styleId="A4C6233C775C497A9411DA849FD2939D10">
    <w:name w:val="A4C6233C775C497A9411DA849FD2939D10"/>
    <w:rsid w:val="002B62F0"/>
    <w:rPr>
      <w:rFonts w:eastAsiaTheme="minorHAnsi"/>
      <w:lang w:eastAsia="en-US"/>
    </w:rPr>
  </w:style>
  <w:style w:type="paragraph" w:customStyle="1" w:styleId="8846FA10CF00448DAD7F76800A81899710">
    <w:name w:val="8846FA10CF00448DAD7F76800A81899710"/>
    <w:rsid w:val="002B62F0"/>
    <w:rPr>
      <w:rFonts w:eastAsiaTheme="minorHAnsi"/>
      <w:lang w:eastAsia="en-US"/>
    </w:rPr>
  </w:style>
  <w:style w:type="paragraph" w:customStyle="1" w:styleId="3FBA943227EA4FA0A1236D556843F5DF11">
    <w:name w:val="3FBA943227EA4FA0A1236D556843F5DF11"/>
    <w:rsid w:val="002B62F0"/>
    <w:rPr>
      <w:rFonts w:eastAsiaTheme="minorHAnsi"/>
      <w:lang w:eastAsia="en-US"/>
    </w:rPr>
  </w:style>
  <w:style w:type="paragraph" w:customStyle="1" w:styleId="5C7F63A5CD92487F8F4E270359DA87F712">
    <w:name w:val="5C7F63A5CD92487F8F4E270359DA87F712"/>
    <w:rsid w:val="002B62F0"/>
    <w:rPr>
      <w:rFonts w:eastAsiaTheme="minorHAnsi"/>
      <w:lang w:eastAsia="en-US"/>
    </w:rPr>
  </w:style>
  <w:style w:type="paragraph" w:customStyle="1" w:styleId="E5CC8EF7CF224203B1C967DD1C88109412">
    <w:name w:val="E5CC8EF7CF224203B1C967DD1C88109412"/>
    <w:rsid w:val="002B62F0"/>
    <w:rPr>
      <w:rFonts w:eastAsiaTheme="minorHAnsi"/>
      <w:lang w:eastAsia="en-US"/>
    </w:rPr>
  </w:style>
  <w:style w:type="paragraph" w:customStyle="1" w:styleId="8DBE9F78F94B4B25A98B857357C3236112">
    <w:name w:val="8DBE9F78F94B4B25A98B857357C3236112"/>
    <w:rsid w:val="002B62F0"/>
    <w:rPr>
      <w:rFonts w:eastAsiaTheme="minorHAnsi"/>
      <w:lang w:eastAsia="en-US"/>
    </w:rPr>
  </w:style>
  <w:style w:type="paragraph" w:customStyle="1" w:styleId="BE71BAA9B51849A282108DD51E573A1512">
    <w:name w:val="BE71BAA9B51849A282108DD51E573A1512"/>
    <w:rsid w:val="002B62F0"/>
    <w:rPr>
      <w:rFonts w:eastAsiaTheme="minorHAnsi"/>
      <w:lang w:eastAsia="en-US"/>
    </w:rPr>
  </w:style>
  <w:style w:type="paragraph" w:customStyle="1" w:styleId="71D7454D7EA44E4297838C4E701174B512">
    <w:name w:val="71D7454D7EA44E4297838C4E701174B512"/>
    <w:rsid w:val="002B62F0"/>
    <w:rPr>
      <w:rFonts w:eastAsiaTheme="minorHAnsi"/>
      <w:lang w:eastAsia="en-US"/>
    </w:rPr>
  </w:style>
  <w:style w:type="paragraph" w:customStyle="1" w:styleId="213B24D2E3A849A0A47BC90C8937254D12">
    <w:name w:val="213B24D2E3A849A0A47BC90C8937254D12"/>
    <w:rsid w:val="002B62F0"/>
    <w:rPr>
      <w:rFonts w:eastAsiaTheme="minorHAnsi"/>
      <w:lang w:eastAsia="en-US"/>
    </w:rPr>
  </w:style>
  <w:style w:type="paragraph" w:customStyle="1" w:styleId="81C75FFFF9964379A7FE97237A6BD8D312">
    <w:name w:val="81C75FFFF9964379A7FE97237A6BD8D312"/>
    <w:rsid w:val="002B62F0"/>
    <w:rPr>
      <w:rFonts w:eastAsiaTheme="minorHAnsi"/>
      <w:lang w:eastAsia="en-US"/>
    </w:rPr>
  </w:style>
  <w:style w:type="paragraph" w:customStyle="1" w:styleId="682CC781F2A6431C8EFBEFD3861F718F12">
    <w:name w:val="682CC781F2A6431C8EFBEFD3861F718F12"/>
    <w:rsid w:val="002B62F0"/>
    <w:rPr>
      <w:rFonts w:eastAsiaTheme="minorHAnsi"/>
      <w:lang w:eastAsia="en-US"/>
    </w:rPr>
  </w:style>
  <w:style w:type="paragraph" w:customStyle="1" w:styleId="0184485DEE4043858A32C0B978575B9E11">
    <w:name w:val="0184485DEE4043858A32C0B978575B9E11"/>
    <w:rsid w:val="002B62F0"/>
    <w:rPr>
      <w:rFonts w:eastAsiaTheme="minorHAnsi"/>
      <w:lang w:eastAsia="en-US"/>
    </w:rPr>
  </w:style>
  <w:style w:type="paragraph" w:customStyle="1" w:styleId="F8A3DA611FA14BF5AC385DA83234A05011">
    <w:name w:val="F8A3DA611FA14BF5AC385DA83234A05011"/>
    <w:rsid w:val="002B62F0"/>
    <w:rPr>
      <w:rFonts w:eastAsiaTheme="minorHAnsi"/>
      <w:lang w:eastAsia="en-US"/>
    </w:rPr>
  </w:style>
  <w:style w:type="paragraph" w:customStyle="1" w:styleId="36E20361783F46A68BC926091510E9F612">
    <w:name w:val="36E20361783F46A68BC926091510E9F612"/>
    <w:rsid w:val="002B62F0"/>
    <w:rPr>
      <w:rFonts w:eastAsiaTheme="minorHAnsi"/>
      <w:lang w:eastAsia="en-US"/>
    </w:rPr>
  </w:style>
  <w:style w:type="paragraph" w:customStyle="1" w:styleId="37F7E65A0BDF4E56B65D51F577BD693B11">
    <w:name w:val="37F7E65A0BDF4E56B65D51F577BD693B11"/>
    <w:rsid w:val="002B62F0"/>
    <w:rPr>
      <w:rFonts w:eastAsiaTheme="minorHAnsi"/>
      <w:lang w:eastAsia="en-US"/>
    </w:rPr>
  </w:style>
  <w:style w:type="paragraph" w:customStyle="1" w:styleId="6B42D37B408C4F4B8CE4AD576B31107011">
    <w:name w:val="6B42D37B408C4F4B8CE4AD576B31107011"/>
    <w:rsid w:val="002B62F0"/>
    <w:rPr>
      <w:rFonts w:eastAsiaTheme="minorHAnsi"/>
      <w:lang w:eastAsia="en-US"/>
    </w:rPr>
  </w:style>
  <w:style w:type="paragraph" w:customStyle="1" w:styleId="D0693A6793514BFAB76ACBC3F98479FE11">
    <w:name w:val="D0693A6793514BFAB76ACBC3F98479FE11"/>
    <w:rsid w:val="002B62F0"/>
    <w:rPr>
      <w:rFonts w:eastAsiaTheme="minorHAnsi"/>
      <w:lang w:eastAsia="en-US"/>
    </w:rPr>
  </w:style>
  <w:style w:type="paragraph" w:customStyle="1" w:styleId="8E987ABCD4AA473097B55D75D793C0E311">
    <w:name w:val="8E987ABCD4AA473097B55D75D793C0E311"/>
    <w:rsid w:val="002B62F0"/>
    <w:rPr>
      <w:rFonts w:eastAsiaTheme="minorHAnsi"/>
      <w:lang w:eastAsia="en-US"/>
    </w:rPr>
  </w:style>
  <w:style w:type="paragraph" w:customStyle="1" w:styleId="EACBFB35D8034EA3B54CC8CC44DD2DBD11">
    <w:name w:val="EACBFB35D8034EA3B54CC8CC44DD2DBD11"/>
    <w:rsid w:val="002B62F0"/>
    <w:rPr>
      <w:rFonts w:eastAsiaTheme="minorHAnsi"/>
      <w:lang w:eastAsia="en-US"/>
    </w:rPr>
  </w:style>
  <w:style w:type="paragraph" w:customStyle="1" w:styleId="1EC386FFD37A4274BF538812C3B5BD7A11">
    <w:name w:val="1EC386FFD37A4274BF538812C3B5BD7A11"/>
    <w:rsid w:val="002B62F0"/>
    <w:rPr>
      <w:rFonts w:eastAsiaTheme="minorHAnsi"/>
      <w:lang w:eastAsia="en-US"/>
    </w:rPr>
  </w:style>
  <w:style w:type="paragraph" w:customStyle="1" w:styleId="4C85A8B09907461BA831D9A9CBDC4C1C11">
    <w:name w:val="4C85A8B09907461BA831D9A9CBDC4C1C11"/>
    <w:rsid w:val="002B62F0"/>
    <w:rPr>
      <w:rFonts w:eastAsiaTheme="minorHAnsi"/>
      <w:lang w:eastAsia="en-US"/>
    </w:rPr>
  </w:style>
  <w:style w:type="paragraph" w:customStyle="1" w:styleId="D601F3C9FDEE4EB1854DABF37870141211">
    <w:name w:val="D601F3C9FDEE4EB1854DABF37870141211"/>
    <w:rsid w:val="002B62F0"/>
    <w:rPr>
      <w:rFonts w:eastAsiaTheme="minorHAnsi"/>
      <w:lang w:eastAsia="en-US"/>
    </w:rPr>
  </w:style>
  <w:style w:type="paragraph" w:customStyle="1" w:styleId="EC4AEE3CBCD94FA6AFF0942312A4AA2E11">
    <w:name w:val="EC4AEE3CBCD94FA6AFF0942312A4AA2E11"/>
    <w:rsid w:val="002B62F0"/>
    <w:rPr>
      <w:rFonts w:eastAsiaTheme="minorHAnsi"/>
      <w:lang w:eastAsia="en-US"/>
    </w:rPr>
  </w:style>
  <w:style w:type="paragraph" w:customStyle="1" w:styleId="79B056E38E9247D48CBB3D22EA07186A11">
    <w:name w:val="79B056E38E9247D48CBB3D22EA07186A11"/>
    <w:rsid w:val="002B62F0"/>
    <w:rPr>
      <w:rFonts w:eastAsiaTheme="minorHAnsi"/>
      <w:lang w:eastAsia="en-US"/>
    </w:rPr>
  </w:style>
  <w:style w:type="paragraph" w:customStyle="1" w:styleId="E9FEA0E00DC44605ADDDE4A0025720EE11">
    <w:name w:val="E9FEA0E00DC44605ADDDE4A0025720EE11"/>
    <w:rsid w:val="002B62F0"/>
    <w:rPr>
      <w:rFonts w:eastAsiaTheme="minorHAnsi"/>
      <w:lang w:eastAsia="en-US"/>
    </w:rPr>
  </w:style>
  <w:style w:type="paragraph" w:customStyle="1" w:styleId="1639D2EA069F46AD83B938EC10AF39B611">
    <w:name w:val="1639D2EA069F46AD83B938EC10AF39B611"/>
    <w:rsid w:val="002B62F0"/>
    <w:rPr>
      <w:rFonts w:eastAsiaTheme="minorHAnsi"/>
      <w:lang w:eastAsia="en-US"/>
    </w:rPr>
  </w:style>
  <w:style w:type="paragraph" w:customStyle="1" w:styleId="EC0A2C84DAAE422A9A9CDAC8965D571511">
    <w:name w:val="EC0A2C84DAAE422A9A9CDAC8965D571511"/>
    <w:rsid w:val="002B62F0"/>
    <w:rPr>
      <w:rFonts w:eastAsiaTheme="minorHAnsi"/>
      <w:lang w:eastAsia="en-US"/>
    </w:rPr>
  </w:style>
  <w:style w:type="paragraph" w:customStyle="1" w:styleId="A4C6233C775C497A9411DA849FD2939D11">
    <w:name w:val="A4C6233C775C497A9411DA849FD2939D11"/>
    <w:rsid w:val="002B62F0"/>
    <w:rPr>
      <w:rFonts w:eastAsiaTheme="minorHAnsi"/>
      <w:lang w:eastAsia="en-US"/>
    </w:rPr>
  </w:style>
  <w:style w:type="paragraph" w:customStyle="1" w:styleId="8846FA10CF00448DAD7F76800A81899711">
    <w:name w:val="8846FA10CF00448DAD7F76800A81899711"/>
    <w:rsid w:val="002B62F0"/>
    <w:rPr>
      <w:rFonts w:eastAsiaTheme="minorHAnsi"/>
      <w:lang w:eastAsia="en-US"/>
    </w:rPr>
  </w:style>
  <w:style w:type="paragraph" w:customStyle="1" w:styleId="3FBA943227EA4FA0A1236D556843F5DF12">
    <w:name w:val="3FBA943227EA4FA0A1236D556843F5DF12"/>
    <w:rsid w:val="002B62F0"/>
    <w:rPr>
      <w:rFonts w:eastAsiaTheme="minorHAnsi"/>
      <w:lang w:eastAsia="en-US"/>
    </w:rPr>
  </w:style>
  <w:style w:type="paragraph" w:customStyle="1" w:styleId="5C7F63A5CD92487F8F4E270359DA87F713">
    <w:name w:val="5C7F63A5CD92487F8F4E270359DA87F713"/>
    <w:rsid w:val="002B62F0"/>
    <w:rPr>
      <w:rFonts w:eastAsiaTheme="minorHAnsi"/>
      <w:lang w:eastAsia="en-US"/>
    </w:rPr>
  </w:style>
  <w:style w:type="paragraph" w:customStyle="1" w:styleId="E5CC8EF7CF224203B1C967DD1C88109413">
    <w:name w:val="E5CC8EF7CF224203B1C967DD1C88109413"/>
    <w:rsid w:val="002B62F0"/>
    <w:rPr>
      <w:rFonts w:eastAsiaTheme="minorHAnsi"/>
      <w:lang w:eastAsia="en-US"/>
    </w:rPr>
  </w:style>
  <w:style w:type="paragraph" w:customStyle="1" w:styleId="8DBE9F78F94B4B25A98B857357C3236113">
    <w:name w:val="8DBE9F78F94B4B25A98B857357C3236113"/>
    <w:rsid w:val="002B62F0"/>
    <w:rPr>
      <w:rFonts w:eastAsiaTheme="minorHAnsi"/>
      <w:lang w:eastAsia="en-US"/>
    </w:rPr>
  </w:style>
  <w:style w:type="paragraph" w:customStyle="1" w:styleId="BE71BAA9B51849A282108DD51E573A1513">
    <w:name w:val="BE71BAA9B51849A282108DD51E573A1513"/>
    <w:rsid w:val="002B62F0"/>
    <w:rPr>
      <w:rFonts w:eastAsiaTheme="minorHAnsi"/>
      <w:lang w:eastAsia="en-US"/>
    </w:rPr>
  </w:style>
  <w:style w:type="paragraph" w:customStyle="1" w:styleId="71D7454D7EA44E4297838C4E701174B513">
    <w:name w:val="71D7454D7EA44E4297838C4E701174B513"/>
    <w:rsid w:val="002B62F0"/>
    <w:rPr>
      <w:rFonts w:eastAsiaTheme="minorHAnsi"/>
      <w:lang w:eastAsia="en-US"/>
    </w:rPr>
  </w:style>
  <w:style w:type="paragraph" w:customStyle="1" w:styleId="213B24D2E3A849A0A47BC90C8937254D13">
    <w:name w:val="213B24D2E3A849A0A47BC90C8937254D13"/>
    <w:rsid w:val="002B62F0"/>
    <w:rPr>
      <w:rFonts w:eastAsiaTheme="minorHAnsi"/>
      <w:lang w:eastAsia="en-US"/>
    </w:rPr>
  </w:style>
  <w:style w:type="paragraph" w:customStyle="1" w:styleId="81C75FFFF9964379A7FE97237A6BD8D313">
    <w:name w:val="81C75FFFF9964379A7FE97237A6BD8D313"/>
    <w:rsid w:val="002B62F0"/>
    <w:rPr>
      <w:rFonts w:eastAsiaTheme="minorHAnsi"/>
      <w:lang w:eastAsia="en-US"/>
    </w:rPr>
  </w:style>
  <w:style w:type="paragraph" w:customStyle="1" w:styleId="682CC781F2A6431C8EFBEFD3861F718F13">
    <w:name w:val="682CC781F2A6431C8EFBEFD3861F718F13"/>
    <w:rsid w:val="002B62F0"/>
    <w:rPr>
      <w:rFonts w:eastAsiaTheme="minorHAnsi"/>
      <w:lang w:eastAsia="en-US"/>
    </w:rPr>
  </w:style>
  <w:style w:type="paragraph" w:customStyle="1" w:styleId="0184485DEE4043858A32C0B978575B9E12">
    <w:name w:val="0184485DEE4043858A32C0B978575B9E12"/>
    <w:rsid w:val="002B62F0"/>
    <w:rPr>
      <w:rFonts w:eastAsiaTheme="minorHAnsi"/>
      <w:lang w:eastAsia="en-US"/>
    </w:rPr>
  </w:style>
  <w:style w:type="paragraph" w:customStyle="1" w:styleId="F8A3DA611FA14BF5AC385DA83234A05012">
    <w:name w:val="F8A3DA611FA14BF5AC385DA83234A05012"/>
    <w:rsid w:val="002B62F0"/>
    <w:rPr>
      <w:rFonts w:eastAsiaTheme="minorHAnsi"/>
      <w:lang w:eastAsia="en-US"/>
    </w:rPr>
  </w:style>
  <w:style w:type="paragraph" w:customStyle="1" w:styleId="36E20361783F46A68BC926091510E9F613">
    <w:name w:val="36E20361783F46A68BC926091510E9F613"/>
    <w:rsid w:val="002B62F0"/>
    <w:rPr>
      <w:rFonts w:eastAsiaTheme="minorHAnsi"/>
      <w:lang w:eastAsia="en-US"/>
    </w:rPr>
  </w:style>
  <w:style w:type="paragraph" w:customStyle="1" w:styleId="37F7E65A0BDF4E56B65D51F577BD693B12">
    <w:name w:val="37F7E65A0BDF4E56B65D51F577BD693B12"/>
    <w:rsid w:val="002B62F0"/>
    <w:rPr>
      <w:rFonts w:eastAsiaTheme="minorHAnsi"/>
      <w:lang w:eastAsia="en-US"/>
    </w:rPr>
  </w:style>
  <w:style w:type="paragraph" w:customStyle="1" w:styleId="6B42D37B408C4F4B8CE4AD576B31107012">
    <w:name w:val="6B42D37B408C4F4B8CE4AD576B31107012"/>
    <w:rsid w:val="002B62F0"/>
    <w:rPr>
      <w:rFonts w:eastAsiaTheme="minorHAnsi"/>
      <w:lang w:eastAsia="en-US"/>
    </w:rPr>
  </w:style>
  <w:style w:type="paragraph" w:customStyle="1" w:styleId="D0693A6793514BFAB76ACBC3F98479FE12">
    <w:name w:val="D0693A6793514BFAB76ACBC3F98479FE12"/>
    <w:rsid w:val="002B62F0"/>
    <w:rPr>
      <w:rFonts w:eastAsiaTheme="minorHAnsi"/>
      <w:lang w:eastAsia="en-US"/>
    </w:rPr>
  </w:style>
  <w:style w:type="paragraph" w:customStyle="1" w:styleId="8E987ABCD4AA473097B55D75D793C0E312">
    <w:name w:val="8E987ABCD4AA473097B55D75D793C0E312"/>
    <w:rsid w:val="002B62F0"/>
    <w:rPr>
      <w:rFonts w:eastAsiaTheme="minorHAnsi"/>
      <w:lang w:eastAsia="en-US"/>
    </w:rPr>
  </w:style>
  <w:style w:type="paragraph" w:customStyle="1" w:styleId="EACBFB35D8034EA3B54CC8CC44DD2DBD12">
    <w:name w:val="EACBFB35D8034EA3B54CC8CC44DD2DBD12"/>
    <w:rsid w:val="002B62F0"/>
    <w:rPr>
      <w:rFonts w:eastAsiaTheme="minorHAnsi"/>
      <w:lang w:eastAsia="en-US"/>
    </w:rPr>
  </w:style>
  <w:style w:type="paragraph" w:customStyle="1" w:styleId="1EC386FFD37A4274BF538812C3B5BD7A12">
    <w:name w:val="1EC386FFD37A4274BF538812C3B5BD7A12"/>
    <w:rsid w:val="002B62F0"/>
    <w:rPr>
      <w:rFonts w:eastAsiaTheme="minorHAnsi"/>
      <w:lang w:eastAsia="en-US"/>
    </w:rPr>
  </w:style>
  <w:style w:type="paragraph" w:customStyle="1" w:styleId="4C85A8B09907461BA831D9A9CBDC4C1C12">
    <w:name w:val="4C85A8B09907461BA831D9A9CBDC4C1C12"/>
    <w:rsid w:val="002B62F0"/>
    <w:rPr>
      <w:rFonts w:eastAsiaTheme="minorHAnsi"/>
      <w:lang w:eastAsia="en-US"/>
    </w:rPr>
  </w:style>
  <w:style w:type="paragraph" w:customStyle="1" w:styleId="D601F3C9FDEE4EB1854DABF37870141212">
    <w:name w:val="D601F3C9FDEE4EB1854DABF37870141212"/>
    <w:rsid w:val="002B62F0"/>
    <w:rPr>
      <w:rFonts w:eastAsiaTheme="minorHAnsi"/>
      <w:lang w:eastAsia="en-US"/>
    </w:rPr>
  </w:style>
  <w:style w:type="paragraph" w:customStyle="1" w:styleId="EC4AEE3CBCD94FA6AFF0942312A4AA2E12">
    <w:name w:val="EC4AEE3CBCD94FA6AFF0942312A4AA2E12"/>
    <w:rsid w:val="002B62F0"/>
    <w:rPr>
      <w:rFonts w:eastAsiaTheme="minorHAnsi"/>
      <w:lang w:eastAsia="en-US"/>
    </w:rPr>
  </w:style>
  <w:style w:type="paragraph" w:customStyle="1" w:styleId="79B056E38E9247D48CBB3D22EA07186A12">
    <w:name w:val="79B056E38E9247D48CBB3D22EA07186A12"/>
    <w:rsid w:val="002B62F0"/>
    <w:rPr>
      <w:rFonts w:eastAsiaTheme="minorHAnsi"/>
      <w:lang w:eastAsia="en-US"/>
    </w:rPr>
  </w:style>
  <w:style w:type="paragraph" w:customStyle="1" w:styleId="E9FEA0E00DC44605ADDDE4A0025720EE12">
    <w:name w:val="E9FEA0E00DC44605ADDDE4A0025720EE12"/>
    <w:rsid w:val="002B62F0"/>
    <w:rPr>
      <w:rFonts w:eastAsiaTheme="minorHAnsi"/>
      <w:lang w:eastAsia="en-US"/>
    </w:rPr>
  </w:style>
  <w:style w:type="paragraph" w:customStyle="1" w:styleId="1639D2EA069F46AD83B938EC10AF39B612">
    <w:name w:val="1639D2EA069F46AD83B938EC10AF39B612"/>
    <w:rsid w:val="002B62F0"/>
    <w:rPr>
      <w:rFonts w:eastAsiaTheme="minorHAnsi"/>
      <w:lang w:eastAsia="en-US"/>
    </w:rPr>
  </w:style>
  <w:style w:type="paragraph" w:customStyle="1" w:styleId="EC0A2C84DAAE422A9A9CDAC8965D571512">
    <w:name w:val="EC0A2C84DAAE422A9A9CDAC8965D571512"/>
    <w:rsid w:val="002B62F0"/>
    <w:rPr>
      <w:rFonts w:eastAsiaTheme="minorHAnsi"/>
      <w:lang w:eastAsia="en-US"/>
    </w:rPr>
  </w:style>
  <w:style w:type="paragraph" w:customStyle="1" w:styleId="A4C6233C775C497A9411DA849FD2939D12">
    <w:name w:val="A4C6233C775C497A9411DA849FD2939D12"/>
    <w:rsid w:val="002B62F0"/>
    <w:rPr>
      <w:rFonts w:eastAsiaTheme="minorHAnsi"/>
      <w:lang w:eastAsia="en-US"/>
    </w:rPr>
  </w:style>
  <w:style w:type="paragraph" w:customStyle="1" w:styleId="8846FA10CF00448DAD7F76800A81899712">
    <w:name w:val="8846FA10CF00448DAD7F76800A81899712"/>
    <w:rsid w:val="002B62F0"/>
    <w:rPr>
      <w:rFonts w:eastAsiaTheme="minorHAnsi"/>
      <w:lang w:eastAsia="en-US"/>
    </w:rPr>
  </w:style>
  <w:style w:type="paragraph" w:customStyle="1" w:styleId="83C13B923B0B441AAC3666B049AE8EFB">
    <w:name w:val="83C13B923B0B441AAC3666B049AE8EFB"/>
    <w:rsid w:val="002B62F0"/>
  </w:style>
  <w:style w:type="paragraph" w:customStyle="1" w:styleId="B6C5E5676EDA4B94829EB0C87CC6BBD1">
    <w:name w:val="B6C5E5676EDA4B94829EB0C87CC6BBD1"/>
    <w:rsid w:val="002B62F0"/>
  </w:style>
  <w:style w:type="paragraph" w:customStyle="1" w:styleId="917FC2A00B084A1BAEBBCD18B1A8A1EB">
    <w:name w:val="917FC2A00B084A1BAEBBCD18B1A8A1EB"/>
    <w:rsid w:val="002B62F0"/>
  </w:style>
  <w:style w:type="paragraph" w:customStyle="1" w:styleId="3FBA943227EA4FA0A1236D556843F5DF13">
    <w:name w:val="3FBA943227EA4FA0A1236D556843F5DF13"/>
    <w:rsid w:val="002B62F0"/>
    <w:rPr>
      <w:rFonts w:eastAsiaTheme="minorHAnsi"/>
      <w:lang w:eastAsia="en-US"/>
    </w:rPr>
  </w:style>
  <w:style w:type="paragraph" w:customStyle="1" w:styleId="5C7F63A5CD92487F8F4E270359DA87F714">
    <w:name w:val="5C7F63A5CD92487F8F4E270359DA87F714"/>
    <w:rsid w:val="002B62F0"/>
    <w:rPr>
      <w:rFonts w:eastAsiaTheme="minorHAnsi"/>
      <w:lang w:eastAsia="en-US"/>
    </w:rPr>
  </w:style>
  <w:style w:type="paragraph" w:customStyle="1" w:styleId="E5CC8EF7CF224203B1C967DD1C88109414">
    <w:name w:val="E5CC8EF7CF224203B1C967DD1C88109414"/>
    <w:rsid w:val="002B62F0"/>
    <w:rPr>
      <w:rFonts w:eastAsiaTheme="minorHAnsi"/>
      <w:lang w:eastAsia="en-US"/>
    </w:rPr>
  </w:style>
  <w:style w:type="paragraph" w:customStyle="1" w:styleId="8DBE9F78F94B4B25A98B857357C3236114">
    <w:name w:val="8DBE9F78F94B4B25A98B857357C3236114"/>
    <w:rsid w:val="002B62F0"/>
    <w:rPr>
      <w:rFonts w:eastAsiaTheme="minorHAnsi"/>
      <w:lang w:eastAsia="en-US"/>
    </w:rPr>
  </w:style>
  <w:style w:type="paragraph" w:customStyle="1" w:styleId="BE71BAA9B51849A282108DD51E573A1514">
    <w:name w:val="BE71BAA9B51849A282108DD51E573A1514"/>
    <w:rsid w:val="002B62F0"/>
    <w:rPr>
      <w:rFonts w:eastAsiaTheme="minorHAnsi"/>
      <w:lang w:eastAsia="en-US"/>
    </w:rPr>
  </w:style>
  <w:style w:type="paragraph" w:customStyle="1" w:styleId="71D7454D7EA44E4297838C4E701174B514">
    <w:name w:val="71D7454D7EA44E4297838C4E701174B514"/>
    <w:rsid w:val="002B62F0"/>
    <w:rPr>
      <w:rFonts w:eastAsiaTheme="minorHAnsi"/>
      <w:lang w:eastAsia="en-US"/>
    </w:rPr>
  </w:style>
  <w:style w:type="paragraph" w:customStyle="1" w:styleId="213B24D2E3A849A0A47BC90C8937254D14">
    <w:name w:val="213B24D2E3A849A0A47BC90C8937254D14"/>
    <w:rsid w:val="002B62F0"/>
    <w:rPr>
      <w:rFonts w:eastAsiaTheme="minorHAnsi"/>
      <w:lang w:eastAsia="en-US"/>
    </w:rPr>
  </w:style>
  <w:style w:type="paragraph" w:customStyle="1" w:styleId="81C75FFFF9964379A7FE97237A6BD8D314">
    <w:name w:val="81C75FFFF9964379A7FE97237A6BD8D314"/>
    <w:rsid w:val="002B62F0"/>
    <w:rPr>
      <w:rFonts w:eastAsiaTheme="minorHAnsi"/>
      <w:lang w:eastAsia="en-US"/>
    </w:rPr>
  </w:style>
  <w:style w:type="paragraph" w:customStyle="1" w:styleId="682CC781F2A6431C8EFBEFD3861F718F14">
    <w:name w:val="682CC781F2A6431C8EFBEFD3861F718F14"/>
    <w:rsid w:val="002B62F0"/>
    <w:rPr>
      <w:rFonts w:eastAsiaTheme="minorHAnsi"/>
      <w:lang w:eastAsia="en-US"/>
    </w:rPr>
  </w:style>
  <w:style w:type="paragraph" w:customStyle="1" w:styleId="0184485DEE4043858A32C0B978575B9E13">
    <w:name w:val="0184485DEE4043858A32C0B978575B9E13"/>
    <w:rsid w:val="002B62F0"/>
    <w:rPr>
      <w:rFonts w:eastAsiaTheme="minorHAnsi"/>
      <w:lang w:eastAsia="en-US"/>
    </w:rPr>
  </w:style>
  <w:style w:type="paragraph" w:customStyle="1" w:styleId="F8A3DA611FA14BF5AC385DA83234A05013">
    <w:name w:val="F8A3DA611FA14BF5AC385DA83234A05013"/>
    <w:rsid w:val="002B62F0"/>
    <w:rPr>
      <w:rFonts w:eastAsiaTheme="minorHAnsi"/>
      <w:lang w:eastAsia="en-US"/>
    </w:rPr>
  </w:style>
  <w:style w:type="paragraph" w:customStyle="1" w:styleId="36E20361783F46A68BC926091510E9F614">
    <w:name w:val="36E20361783F46A68BC926091510E9F614"/>
    <w:rsid w:val="002B62F0"/>
    <w:rPr>
      <w:rFonts w:eastAsiaTheme="minorHAnsi"/>
      <w:lang w:eastAsia="en-US"/>
    </w:rPr>
  </w:style>
  <w:style w:type="paragraph" w:customStyle="1" w:styleId="37F7E65A0BDF4E56B65D51F577BD693B13">
    <w:name w:val="37F7E65A0BDF4E56B65D51F577BD693B13"/>
    <w:rsid w:val="002B62F0"/>
    <w:rPr>
      <w:rFonts w:eastAsiaTheme="minorHAnsi"/>
      <w:lang w:eastAsia="en-US"/>
    </w:rPr>
  </w:style>
  <w:style w:type="paragraph" w:customStyle="1" w:styleId="6B42D37B408C4F4B8CE4AD576B31107013">
    <w:name w:val="6B42D37B408C4F4B8CE4AD576B31107013"/>
    <w:rsid w:val="002B62F0"/>
    <w:rPr>
      <w:rFonts w:eastAsiaTheme="minorHAnsi"/>
      <w:lang w:eastAsia="en-US"/>
    </w:rPr>
  </w:style>
  <w:style w:type="paragraph" w:customStyle="1" w:styleId="D0693A6793514BFAB76ACBC3F98479FE13">
    <w:name w:val="D0693A6793514BFAB76ACBC3F98479FE13"/>
    <w:rsid w:val="002B62F0"/>
    <w:rPr>
      <w:rFonts w:eastAsiaTheme="minorHAnsi"/>
      <w:lang w:eastAsia="en-US"/>
    </w:rPr>
  </w:style>
  <w:style w:type="paragraph" w:customStyle="1" w:styleId="8E987ABCD4AA473097B55D75D793C0E313">
    <w:name w:val="8E987ABCD4AA473097B55D75D793C0E313"/>
    <w:rsid w:val="002B62F0"/>
    <w:rPr>
      <w:rFonts w:eastAsiaTheme="minorHAnsi"/>
      <w:lang w:eastAsia="en-US"/>
    </w:rPr>
  </w:style>
  <w:style w:type="paragraph" w:customStyle="1" w:styleId="EACBFB35D8034EA3B54CC8CC44DD2DBD13">
    <w:name w:val="EACBFB35D8034EA3B54CC8CC44DD2DBD13"/>
    <w:rsid w:val="002B62F0"/>
    <w:rPr>
      <w:rFonts w:eastAsiaTheme="minorHAnsi"/>
      <w:lang w:eastAsia="en-US"/>
    </w:rPr>
  </w:style>
  <w:style w:type="paragraph" w:customStyle="1" w:styleId="1EC386FFD37A4274BF538812C3B5BD7A13">
    <w:name w:val="1EC386FFD37A4274BF538812C3B5BD7A13"/>
    <w:rsid w:val="002B62F0"/>
    <w:rPr>
      <w:rFonts w:eastAsiaTheme="minorHAnsi"/>
      <w:lang w:eastAsia="en-US"/>
    </w:rPr>
  </w:style>
  <w:style w:type="paragraph" w:customStyle="1" w:styleId="4C85A8B09907461BA831D9A9CBDC4C1C13">
    <w:name w:val="4C85A8B09907461BA831D9A9CBDC4C1C13"/>
    <w:rsid w:val="002B62F0"/>
    <w:rPr>
      <w:rFonts w:eastAsiaTheme="minorHAnsi"/>
      <w:lang w:eastAsia="en-US"/>
    </w:rPr>
  </w:style>
  <w:style w:type="paragraph" w:customStyle="1" w:styleId="D601F3C9FDEE4EB1854DABF37870141213">
    <w:name w:val="D601F3C9FDEE4EB1854DABF37870141213"/>
    <w:rsid w:val="002B62F0"/>
    <w:rPr>
      <w:rFonts w:eastAsiaTheme="minorHAnsi"/>
      <w:lang w:eastAsia="en-US"/>
    </w:rPr>
  </w:style>
  <w:style w:type="paragraph" w:customStyle="1" w:styleId="EC4AEE3CBCD94FA6AFF0942312A4AA2E13">
    <w:name w:val="EC4AEE3CBCD94FA6AFF0942312A4AA2E13"/>
    <w:rsid w:val="002B62F0"/>
    <w:rPr>
      <w:rFonts w:eastAsiaTheme="minorHAnsi"/>
      <w:lang w:eastAsia="en-US"/>
    </w:rPr>
  </w:style>
  <w:style w:type="paragraph" w:customStyle="1" w:styleId="79B056E38E9247D48CBB3D22EA07186A13">
    <w:name w:val="79B056E38E9247D48CBB3D22EA07186A13"/>
    <w:rsid w:val="002B62F0"/>
    <w:rPr>
      <w:rFonts w:eastAsiaTheme="minorHAnsi"/>
      <w:lang w:eastAsia="en-US"/>
    </w:rPr>
  </w:style>
  <w:style w:type="paragraph" w:customStyle="1" w:styleId="E9FEA0E00DC44605ADDDE4A0025720EE13">
    <w:name w:val="E9FEA0E00DC44605ADDDE4A0025720EE13"/>
    <w:rsid w:val="002B62F0"/>
    <w:rPr>
      <w:rFonts w:eastAsiaTheme="minorHAnsi"/>
      <w:lang w:eastAsia="en-US"/>
    </w:rPr>
  </w:style>
  <w:style w:type="paragraph" w:customStyle="1" w:styleId="1639D2EA069F46AD83B938EC10AF39B613">
    <w:name w:val="1639D2EA069F46AD83B938EC10AF39B613"/>
    <w:rsid w:val="002B62F0"/>
    <w:rPr>
      <w:rFonts w:eastAsiaTheme="minorHAnsi"/>
      <w:lang w:eastAsia="en-US"/>
    </w:rPr>
  </w:style>
  <w:style w:type="paragraph" w:customStyle="1" w:styleId="EC0A2C84DAAE422A9A9CDAC8965D571513">
    <w:name w:val="EC0A2C84DAAE422A9A9CDAC8965D571513"/>
    <w:rsid w:val="002B62F0"/>
    <w:rPr>
      <w:rFonts w:eastAsiaTheme="minorHAnsi"/>
      <w:lang w:eastAsia="en-US"/>
    </w:rPr>
  </w:style>
  <w:style w:type="paragraph" w:customStyle="1" w:styleId="A4C6233C775C497A9411DA849FD2939D13">
    <w:name w:val="A4C6233C775C497A9411DA849FD2939D13"/>
    <w:rsid w:val="002B62F0"/>
    <w:rPr>
      <w:rFonts w:eastAsiaTheme="minorHAnsi"/>
      <w:lang w:eastAsia="en-US"/>
    </w:rPr>
  </w:style>
  <w:style w:type="paragraph" w:customStyle="1" w:styleId="8846FA10CF00448DAD7F76800A81899713">
    <w:name w:val="8846FA10CF00448DAD7F76800A81899713"/>
    <w:rsid w:val="002B62F0"/>
    <w:rPr>
      <w:rFonts w:eastAsiaTheme="minorHAnsi"/>
      <w:lang w:eastAsia="en-US"/>
    </w:rPr>
  </w:style>
  <w:style w:type="paragraph" w:customStyle="1" w:styleId="83C13B923B0B441AAC3666B049AE8EFB1">
    <w:name w:val="83C13B923B0B441AAC3666B049AE8EFB1"/>
    <w:rsid w:val="002B62F0"/>
    <w:rPr>
      <w:rFonts w:eastAsiaTheme="minorHAnsi"/>
      <w:lang w:eastAsia="en-US"/>
    </w:rPr>
  </w:style>
  <w:style w:type="paragraph" w:customStyle="1" w:styleId="B6C5E5676EDA4B94829EB0C87CC6BBD11">
    <w:name w:val="B6C5E5676EDA4B94829EB0C87CC6BBD11"/>
    <w:rsid w:val="002B62F0"/>
    <w:rPr>
      <w:rFonts w:eastAsiaTheme="minorHAnsi"/>
      <w:lang w:eastAsia="en-US"/>
    </w:rPr>
  </w:style>
  <w:style w:type="paragraph" w:customStyle="1" w:styleId="917FC2A00B084A1BAEBBCD18B1A8A1EB1">
    <w:name w:val="917FC2A00B084A1BAEBBCD18B1A8A1EB1"/>
    <w:rsid w:val="002B62F0"/>
    <w:rPr>
      <w:rFonts w:eastAsiaTheme="minorHAnsi"/>
      <w:lang w:eastAsia="en-US"/>
    </w:rPr>
  </w:style>
  <w:style w:type="paragraph" w:customStyle="1" w:styleId="286DD8BFF56647B28E8E5F7B6A5318CC">
    <w:name w:val="286DD8BFF56647B28E8E5F7B6A5318CC"/>
    <w:rsid w:val="002B62F0"/>
    <w:rPr>
      <w:rFonts w:eastAsiaTheme="minorHAnsi"/>
      <w:lang w:eastAsia="en-US"/>
    </w:rPr>
  </w:style>
  <w:style w:type="paragraph" w:customStyle="1" w:styleId="3FBA943227EA4FA0A1236D556843F5DF14">
    <w:name w:val="3FBA943227EA4FA0A1236D556843F5DF14"/>
    <w:rsid w:val="002B62F0"/>
    <w:rPr>
      <w:rFonts w:eastAsiaTheme="minorHAnsi"/>
      <w:lang w:eastAsia="en-US"/>
    </w:rPr>
  </w:style>
  <w:style w:type="paragraph" w:customStyle="1" w:styleId="5C7F63A5CD92487F8F4E270359DA87F715">
    <w:name w:val="5C7F63A5CD92487F8F4E270359DA87F715"/>
    <w:rsid w:val="002B62F0"/>
    <w:rPr>
      <w:rFonts w:eastAsiaTheme="minorHAnsi"/>
      <w:lang w:eastAsia="en-US"/>
    </w:rPr>
  </w:style>
  <w:style w:type="paragraph" w:customStyle="1" w:styleId="E5CC8EF7CF224203B1C967DD1C88109415">
    <w:name w:val="E5CC8EF7CF224203B1C967DD1C88109415"/>
    <w:rsid w:val="002B62F0"/>
    <w:rPr>
      <w:rFonts w:eastAsiaTheme="minorHAnsi"/>
      <w:lang w:eastAsia="en-US"/>
    </w:rPr>
  </w:style>
  <w:style w:type="paragraph" w:customStyle="1" w:styleId="8DBE9F78F94B4B25A98B857357C3236115">
    <w:name w:val="8DBE9F78F94B4B25A98B857357C3236115"/>
    <w:rsid w:val="002B62F0"/>
    <w:rPr>
      <w:rFonts w:eastAsiaTheme="minorHAnsi"/>
      <w:lang w:eastAsia="en-US"/>
    </w:rPr>
  </w:style>
  <w:style w:type="paragraph" w:customStyle="1" w:styleId="BE71BAA9B51849A282108DD51E573A1515">
    <w:name w:val="BE71BAA9B51849A282108DD51E573A1515"/>
    <w:rsid w:val="002B62F0"/>
    <w:rPr>
      <w:rFonts w:eastAsiaTheme="minorHAnsi"/>
      <w:lang w:eastAsia="en-US"/>
    </w:rPr>
  </w:style>
  <w:style w:type="paragraph" w:customStyle="1" w:styleId="71D7454D7EA44E4297838C4E701174B515">
    <w:name w:val="71D7454D7EA44E4297838C4E701174B515"/>
    <w:rsid w:val="002B62F0"/>
    <w:rPr>
      <w:rFonts w:eastAsiaTheme="minorHAnsi"/>
      <w:lang w:eastAsia="en-US"/>
    </w:rPr>
  </w:style>
  <w:style w:type="paragraph" w:customStyle="1" w:styleId="213B24D2E3A849A0A47BC90C8937254D15">
    <w:name w:val="213B24D2E3A849A0A47BC90C8937254D15"/>
    <w:rsid w:val="002B62F0"/>
    <w:rPr>
      <w:rFonts w:eastAsiaTheme="minorHAnsi"/>
      <w:lang w:eastAsia="en-US"/>
    </w:rPr>
  </w:style>
  <w:style w:type="paragraph" w:customStyle="1" w:styleId="81C75FFFF9964379A7FE97237A6BD8D315">
    <w:name w:val="81C75FFFF9964379A7FE97237A6BD8D315"/>
    <w:rsid w:val="002B62F0"/>
    <w:rPr>
      <w:rFonts w:eastAsiaTheme="minorHAnsi"/>
      <w:lang w:eastAsia="en-US"/>
    </w:rPr>
  </w:style>
  <w:style w:type="paragraph" w:customStyle="1" w:styleId="682CC781F2A6431C8EFBEFD3861F718F15">
    <w:name w:val="682CC781F2A6431C8EFBEFD3861F718F15"/>
    <w:rsid w:val="002B62F0"/>
    <w:rPr>
      <w:rFonts w:eastAsiaTheme="minorHAnsi"/>
      <w:lang w:eastAsia="en-US"/>
    </w:rPr>
  </w:style>
  <w:style w:type="paragraph" w:customStyle="1" w:styleId="0184485DEE4043858A32C0B978575B9E14">
    <w:name w:val="0184485DEE4043858A32C0B978575B9E14"/>
    <w:rsid w:val="002B62F0"/>
    <w:rPr>
      <w:rFonts w:eastAsiaTheme="minorHAnsi"/>
      <w:lang w:eastAsia="en-US"/>
    </w:rPr>
  </w:style>
  <w:style w:type="paragraph" w:customStyle="1" w:styleId="F8A3DA611FA14BF5AC385DA83234A05014">
    <w:name w:val="F8A3DA611FA14BF5AC385DA83234A05014"/>
    <w:rsid w:val="002B62F0"/>
    <w:rPr>
      <w:rFonts w:eastAsiaTheme="minorHAnsi"/>
      <w:lang w:eastAsia="en-US"/>
    </w:rPr>
  </w:style>
  <w:style w:type="paragraph" w:customStyle="1" w:styleId="36E20361783F46A68BC926091510E9F615">
    <w:name w:val="36E20361783F46A68BC926091510E9F615"/>
    <w:rsid w:val="002B62F0"/>
    <w:rPr>
      <w:rFonts w:eastAsiaTheme="minorHAnsi"/>
      <w:lang w:eastAsia="en-US"/>
    </w:rPr>
  </w:style>
  <w:style w:type="paragraph" w:customStyle="1" w:styleId="37F7E65A0BDF4E56B65D51F577BD693B14">
    <w:name w:val="37F7E65A0BDF4E56B65D51F577BD693B14"/>
    <w:rsid w:val="002B62F0"/>
    <w:rPr>
      <w:rFonts w:eastAsiaTheme="minorHAnsi"/>
      <w:lang w:eastAsia="en-US"/>
    </w:rPr>
  </w:style>
  <w:style w:type="paragraph" w:customStyle="1" w:styleId="6B42D37B408C4F4B8CE4AD576B31107014">
    <w:name w:val="6B42D37B408C4F4B8CE4AD576B31107014"/>
    <w:rsid w:val="002B62F0"/>
    <w:rPr>
      <w:rFonts w:eastAsiaTheme="minorHAnsi"/>
      <w:lang w:eastAsia="en-US"/>
    </w:rPr>
  </w:style>
  <w:style w:type="paragraph" w:customStyle="1" w:styleId="D0693A6793514BFAB76ACBC3F98479FE14">
    <w:name w:val="D0693A6793514BFAB76ACBC3F98479FE14"/>
    <w:rsid w:val="002B62F0"/>
    <w:rPr>
      <w:rFonts w:eastAsiaTheme="minorHAnsi"/>
      <w:lang w:eastAsia="en-US"/>
    </w:rPr>
  </w:style>
  <w:style w:type="paragraph" w:customStyle="1" w:styleId="8E987ABCD4AA473097B55D75D793C0E314">
    <w:name w:val="8E987ABCD4AA473097B55D75D793C0E314"/>
    <w:rsid w:val="002B62F0"/>
    <w:rPr>
      <w:rFonts w:eastAsiaTheme="minorHAnsi"/>
      <w:lang w:eastAsia="en-US"/>
    </w:rPr>
  </w:style>
  <w:style w:type="paragraph" w:customStyle="1" w:styleId="EACBFB35D8034EA3B54CC8CC44DD2DBD14">
    <w:name w:val="EACBFB35D8034EA3B54CC8CC44DD2DBD14"/>
    <w:rsid w:val="002B62F0"/>
    <w:rPr>
      <w:rFonts w:eastAsiaTheme="minorHAnsi"/>
      <w:lang w:eastAsia="en-US"/>
    </w:rPr>
  </w:style>
  <w:style w:type="paragraph" w:customStyle="1" w:styleId="1EC386FFD37A4274BF538812C3B5BD7A14">
    <w:name w:val="1EC386FFD37A4274BF538812C3B5BD7A14"/>
    <w:rsid w:val="002B62F0"/>
    <w:rPr>
      <w:rFonts w:eastAsiaTheme="minorHAnsi"/>
      <w:lang w:eastAsia="en-US"/>
    </w:rPr>
  </w:style>
  <w:style w:type="paragraph" w:customStyle="1" w:styleId="4C85A8B09907461BA831D9A9CBDC4C1C14">
    <w:name w:val="4C85A8B09907461BA831D9A9CBDC4C1C14"/>
    <w:rsid w:val="002B62F0"/>
    <w:rPr>
      <w:rFonts w:eastAsiaTheme="minorHAnsi"/>
      <w:lang w:eastAsia="en-US"/>
    </w:rPr>
  </w:style>
  <w:style w:type="paragraph" w:customStyle="1" w:styleId="D601F3C9FDEE4EB1854DABF37870141214">
    <w:name w:val="D601F3C9FDEE4EB1854DABF37870141214"/>
    <w:rsid w:val="002B62F0"/>
    <w:rPr>
      <w:rFonts w:eastAsiaTheme="minorHAnsi"/>
      <w:lang w:eastAsia="en-US"/>
    </w:rPr>
  </w:style>
  <w:style w:type="paragraph" w:customStyle="1" w:styleId="EC4AEE3CBCD94FA6AFF0942312A4AA2E14">
    <w:name w:val="EC4AEE3CBCD94FA6AFF0942312A4AA2E14"/>
    <w:rsid w:val="002B62F0"/>
    <w:rPr>
      <w:rFonts w:eastAsiaTheme="minorHAnsi"/>
      <w:lang w:eastAsia="en-US"/>
    </w:rPr>
  </w:style>
  <w:style w:type="paragraph" w:customStyle="1" w:styleId="79B056E38E9247D48CBB3D22EA07186A14">
    <w:name w:val="79B056E38E9247D48CBB3D22EA07186A14"/>
    <w:rsid w:val="002B62F0"/>
    <w:rPr>
      <w:rFonts w:eastAsiaTheme="minorHAnsi"/>
      <w:lang w:eastAsia="en-US"/>
    </w:rPr>
  </w:style>
  <w:style w:type="paragraph" w:customStyle="1" w:styleId="E9FEA0E00DC44605ADDDE4A0025720EE14">
    <w:name w:val="E9FEA0E00DC44605ADDDE4A0025720EE14"/>
    <w:rsid w:val="002B62F0"/>
    <w:rPr>
      <w:rFonts w:eastAsiaTheme="minorHAnsi"/>
      <w:lang w:eastAsia="en-US"/>
    </w:rPr>
  </w:style>
  <w:style w:type="paragraph" w:customStyle="1" w:styleId="1639D2EA069F46AD83B938EC10AF39B614">
    <w:name w:val="1639D2EA069F46AD83B938EC10AF39B614"/>
    <w:rsid w:val="002B62F0"/>
    <w:rPr>
      <w:rFonts w:eastAsiaTheme="minorHAnsi"/>
      <w:lang w:eastAsia="en-US"/>
    </w:rPr>
  </w:style>
  <w:style w:type="paragraph" w:customStyle="1" w:styleId="EC0A2C84DAAE422A9A9CDAC8965D571514">
    <w:name w:val="EC0A2C84DAAE422A9A9CDAC8965D571514"/>
    <w:rsid w:val="002B62F0"/>
    <w:rPr>
      <w:rFonts w:eastAsiaTheme="minorHAnsi"/>
      <w:lang w:eastAsia="en-US"/>
    </w:rPr>
  </w:style>
  <w:style w:type="paragraph" w:customStyle="1" w:styleId="A4C6233C775C497A9411DA849FD2939D14">
    <w:name w:val="A4C6233C775C497A9411DA849FD2939D14"/>
    <w:rsid w:val="002B62F0"/>
    <w:rPr>
      <w:rFonts w:eastAsiaTheme="minorHAnsi"/>
      <w:lang w:eastAsia="en-US"/>
    </w:rPr>
  </w:style>
  <w:style w:type="paragraph" w:customStyle="1" w:styleId="8846FA10CF00448DAD7F76800A81899714">
    <w:name w:val="8846FA10CF00448DAD7F76800A81899714"/>
    <w:rsid w:val="002B62F0"/>
    <w:rPr>
      <w:rFonts w:eastAsiaTheme="minorHAnsi"/>
      <w:lang w:eastAsia="en-US"/>
    </w:rPr>
  </w:style>
  <w:style w:type="paragraph" w:customStyle="1" w:styleId="83C13B923B0B441AAC3666B049AE8EFB2">
    <w:name w:val="83C13B923B0B441AAC3666B049AE8EFB2"/>
    <w:rsid w:val="002B62F0"/>
    <w:rPr>
      <w:rFonts w:eastAsiaTheme="minorHAnsi"/>
      <w:lang w:eastAsia="en-US"/>
    </w:rPr>
  </w:style>
  <w:style w:type="paragraph" w:customStyle="1" w:styleId="B6C5E5676EDA4B94829EB0C87CC6BBD12">
    <w:name w:val="B6C5E5676EDA4B94829EB0C87CC6BBD12"/>
    <w:rsid w:val="002B62F0"/>
    <w:rPr>
      <w:rFonts w:eastAsiaTheme="minorHAnsi"/>
      <w:lang w:eastAsia="en-US"/>
    </w:rPr>
  </w:style>
  <w:style w:type="paragraph" w:customStyle="1" w:styleId="917FC2A00B084A1BAEBBCD18B1A8A1EB2">
    <w:name w:val="917FC2A00B084A1BAEBBCD18B1A8A1EB2"/>
    <w:rsid w:val="002B62F0"/>
    <w:rPr>
      <w:rFonts w:eastAsiaTheme="minorHAnsi"/>
      <w:lang w:eastAsia="en-US"/>
    </w:rPr>
  </w:style>
  <w:style w:type="paragraph" w:customStyle="1" w:styleId="286DD8BFF56647B28E8E5F7B6A5318CC1">
    <w:name w:val="286DD8BFF56647B28E8E5F7B6A5318CC1"/>
    <w:rsid w:val="002B62F0"/>
    <w:rPr>
      <w:rFonts w:eastAsiaTheme="minorHAnsi"/>
      <w:lang w:eastAsia="en-US"/>
    </w:rPr>
  </w:style>
  <w:style w:type="paragraph" w:customStyle="1" w:styleId="3FBA943227EA4FA0A1236D556843F5DF15">
    <w:name w:val="3FBA943227EA4FA0A1236D556843F5DF15"/>
    <w:rsid w:val="002B62F0"/>
    <w:rPr>
      <w:rFonts w:eastAsiaTheme="minorHAnsi"/>
      <w:lang w:eastAsia="en-US"/>
    </w:rPr>
  </w:style>
  <w:style w:type="paragraph" w:customStyle="1" w:styleId="5C7F63A5CD92487F8F4E270359DA87F716">
    <w:name w:val="5C7F63A5CD92487F8F4E270359DA87F716"/>
    <w:rsid w:val="002B62F0"/>
    <w:rPr>
      <w:rFonts w:eastAsiaTheme="minorHAnsi"/>
      <w:lang w:eastAsia="en-US"/>
    </w:rPr>
  </w:style>
  <w:style w:type="paragraph" w:customStyle="1" w:styleId="E5CC8EF7CF224203B1C967DD1C88109416">
    <w:name w:val="E5CC8EF7CF224203B1C967DD1C88109416"/>
    <w:rsid w:val="002B62F0"/>
    <w:rPr>
      <w:rFonts w:eastAsiaTheme="minorHAnsi"/>
      <w:lang w:eastAsia="en-US"/>
    </w:rPr>
  </w:style>
  <w:style w:type="paragraph" w:customStyle="1" w:styleId="17EB28CC4E1343F09812CCC7B7811EE9">
    <w:name w:val="17EB28CC4E1343F09812CCC7B7811EE9"/>
    <w:rsid w:val="002B62F0"/>
    <w:rPr>
      <w:rFonts w:eastAsiaTheme="minorHAnsi"/>
      <w:lang w:eastAsia="en-US"/>
    </w:rPr>
  </w:style>
  <w:style w:type="paragraph" w:customStyle="1" w:styleId="8DBE9F78F94B4B25A98B857357C3236116">
    <w:name w:val="8DBE9F78F94B4B25A98B857357C3236116"/>
    <w:rsid w:val="002B62F0"/>
    <w:rPr>
      <w:rFonts w:eastAsiaTheme="minorHAnsi"/>
      <w:lang w:eastAsia="en-US"/>
    </w:rPr>
  </w:style>
  <w:style w:type="paragraph" w:customStyle="1" w:styleId="BE71BAA9B51849A282108DD51E573A1516">
    <w:name w:val="BE71BAA9B51849A282108DD51E573A1516"/>
    <w:rsid w:val="002B62F0"/>
    <w:rPr>
      <w:rFonts w:eastAsiaTheme="minorHAnsi"/>
      <w:lang w:eastAsia="en-US"/>
    </w:rPr>
  </w:style>
  <w:style w:type="paragraph" w:customStyle="1" w:styleId="71D7454D7EA44E4297838C4E701174B516">
    <w:name w:val="71D7454D7EA44E4297838C4E701174B516"/>
    <w:rsid w:val="002B62F0"/>
    <w:rPr>
      <w:rFonts w:eastAsiaTheme="minorHAnsi"/>
      <w:lang w:eastAsia="en-US"/>
    </w:rPr>
  </w:style>
  <w:style w:type="paragraph" w:customStyle="1" w:styleId="213B24D2E3A849A0A47BC90C8937254D16">
    <w:name w:val="213B24D2E3A849A0A47BC90C8937254D16"/>
    <w:rsid w:val="002B62F0"/>
    <w:rPr>
      <w:rFonts w:eastAsiaTheme="minorHAnsi"/>
      <w:lang w:eastAsia="en-US"/>
    </w:rPr>
  </w:style>
  <w:style w:type="paragraph" w:customStyle="1" w:styleId="81C75FFFF9964379A7FE97237A6BD8D316">
    <w:name w:val="81C75FFFF9964379A7FE97237A6BD8D316"/>
    <w:rsid w:val="002B62F0"/>
    <w:rPr>
      <w:rFonts w:eastAsiaTheme="minorHAnsi"/>
      <w:lang w:eastAsia="en-US"/>
    </w:rPr>
  </w:style>
  <w:style w:type="paragraph" w:customStyle="1" w:styleId="682CC781F2A6431C8EFBEFD3861F718F16">
    <w:name w:val="682CC781F2A6431C8EFBEFD3861F718F16"/>
    <w:rsid w:val="002B62F0"/>
    <w:rPr>
      <w:rFonts w:eastAsiaTheme="minorHAnsi"/>
      <w:lang w:eastAsia="en-US"/>
    </w:rPr>
  </w:style>
  <w:style w:type="paragraph" w:customStyle="1" w:styleId="0184485DEE4043858A32C0B978575B9E15">
    <w:name w:val="0184485DEE4043858A32C0B978575B9E15"/>
    <w:rsid w:val="002B62F0"/>
    <w:rPr>
      <w:rFonts w:eastAsiaTheme="minorHAnsi"/>
      <w:lang w:eastAsia="en-US"/>
    </w:rPr>
  </w:style>
  <w:style w:type="paragraph" w:customStyle="1" w:styleId="F8A3DA611FA14BF5AC385DA83234A05015">
    <w:name w:val="F8A3DA611FA14BF5AC385DA83234A05015"/>
    <w:rsid w:val="002B62F0"/>
    <w:rPr>
      <w:rFonts w:eastAsiaTheme="minorHAnsi"/>
      <w:lang w:eastAsia="en-US"/>
    </w:rPr>
  </w:style>
  <w:style w:type="paragraph" w:customStyle="1" w:styleId="36E20361783F46A68BC926091510E9F616">
    <w:name w:val="36E20361783F46A68BC926091510E9F616"/>
    <w:rsid w:val="002B62F0"/>
    <w:rPr>
      <w:rFonts w:eastAsiaTheme="minorHAnsi"/>
      <w:lang w:eastAsia="en-US"/>
    </w:rPr>
  </w:style>
  <w:style w:type="paragraph" w:customStyle="1" w:styleId="37F7E65A0BDF4E56B65D51F577BD693B15">
    <w:name w:val="37F7E65A0BDF4E56B65D51F577BD693B15"/>
    <w:rsid w:val="002B62F0"/>
    <w:rPr>
      <w:rFonts w:eastAsiaTheme="minorHAnsi"/>
      <w:lang w:eastAsia="en-US"/>
    </w:rPr>
  </w:style>
  <w:style w:type="paragraph" w:customStyle="1" w:styleId="6B42D37B408C4F4B8CE4AD576B31107015">
    <w:name w:val="6B42D37B408C4F4B8CE4AD576B31107015"/>
    <w:rsid w:val="002B62F0"/>
    <w:rPr>
      <w:rFonts w:eastAsiaTheme="minorHAnsi"/>
      <w:lang w:eastAsia="en-US"/>
    </w:rPr>
  </w:style>
  <w:style w:type="paragraph" w:customStyle="1" w:styleId="D0693A6793514BFAB76ACBC3F98479FE15">
    <w:name w:val="D0693A6793514BFAB76ACBC3F98479FE15"/>
    <w:rsid w:val="002B62F0"/>
    <w:rPr>
      <w:rFonts w:eastAsiaTheme="minorHAnsi"/>
      <w:lang w:eastAsia="en-US"/>
    </w:rPr>
  </w:style>
  <w:style w:type="paragraph" w:customStyle="1" w:styleId="8E987ABCD4AA473097B55D75D793C0E315">
    <w:name w:val="8E987ABCD4AA473097B55D75D793C0E315"/>
    <w:rsid w:val="002B62F0"/>
    <w:rPr>
      <w:rFonts w:eastAsiaTheme="minorHAnsi"/>
      <w:lang w:eastAsia="en-US"/>
    </w:rPr>
  </w:style>
  <w:style w:type="paragraph" w:customStyle="1" w:styleId="EACBFB35D8034EA3B54CC8CC44DD2DBD15">
    <w:name w:val="EACBFB35D8034EA3B54CC8CC44DD2DBD15"/>
    <w:rsid w:val="002B62F0"/>
    <w:rPr>
      <w:rFonts w:eastAsiaTheme="minorHAnsi"/>
      <w:lang w:eastAsia="en-US"/>
    </w:rPr>
  </w:style>
  <w:style w:type="paragraph" w:customStyle="1" w:styleId="1EC386FFD37A4274BF538812C3B5BD7A15">
    <w:name w:val="1EC386FFD37A4274BF538812C3B5BD7A15"/>
    <w:rsid w:val="002B62F0"/>
    <w:rPr>
      <w:rFonts w:eastAsiaTheme="minorHAnsi"/>
      <w:lang w:eastAsia="en-US"/>
    </w:rPr>
  </w:style>
  <w:style w:type="paragraph" w:customStyle="1" w:styleId="4C85A8B09907461BA831D9A9CBDC4C1C15">
    <w:name w:val="4C85A8B09907461BA831D9A9CBDC4C1C15"/>
    <w:rsid w:val="002B62F0"/>
    <w:rPr>
      <w:rFonts w:eastAsiaTheme="minorHAnsi"/>
      <w:lang w:eastAsia="en-US"/>
    </w:rPr>
  </w:style>
  <w:style w:type="paragraph" w:customStyle="1" w:styleId="D601F3C9FDEE4EB1854DABF37870141215">
    <w:name w:val="D601F3C9FDEE4EB1854DABF37870141215"/>
    <w:rsid w:val="002B62F0"/>
    <w:rPr>
      <w:rFonts w:eastAsiaTheme="minorHAnsi"/>
      <w:lang w:eastAsia="en-US"/>
    </w:rPr>
  </w:style>
  <w:style w:type="paragraph" w:customStyle="1" w:styleId="EC4AEE3CBCD94FA6AFF0942312A4AA2E15">
    <w:name w:val="EC4AEE3CBCD94FA6AFF0942312A4AA2E15"/>
    <w:rsid w:val="002B62F0"/>
    <w:rPr>
      <w:rFonts w:eastAsiaTheme="minorHAnsi"/>
      <w:lang w:eastAsia="en-US"/>
    </w:rPr>
  </w:style>
  <w:style w:type="paragraph" w:customStyle="1" w:styleId="79B056E38E9247D48CBB3D22EA07186A15">
    <w:name w:val="79B056E38E9247D48CBB3D22EA07186A15"/>
    <w:rsid w:val="002B62F0"/>
    <w:rPr>
      <w:rFonts w:eastAsiaTheme="minorHAnsi"/>
      <w:lang w:eastAsia="en-US"/>
    </w:rPr>
  </w:style>
  <w:style w:type="paragraph" w:customStyle="1" w:styleId="E9FEA0E00DC44605ADDDE4A0025720EE15">
    <w:name w:val="E9FEA0E00DC44605ADDDE4A0025720EE15"/>
    <w:rsid w:val="002B62F0"/>
    <w:rPr>
      <w:rFonts w:eastAsiaTheme="minorHAnsi"/>
      <w:lang w:eastAsia="en-US"/>
    </w:rPr>
  </w:style>
  <w:style w:type="paragraph" w:customStyle="1" w:styleId="1639D2EA069F46AD83B938EC10AF39B615">
    <w:name w:val="1639D2EA069F46AD83B938EC10AF39B615"/>
    <w:rsid w:val="002B62F0"/>
    <w:rPr>
      <w:rFonts w:eastAsiaTheme="minorHAnsi"/>
      <w:lang w:eastAsia="en-US"/>
    </w:rPr>
  </w:style>
  <w:style w:type="paragraph" w:customStyle="1" w:styleId="EC0A2C84DAAE422A9A9CDAC8965D571515">
    <w:name w:val="EC0A2C84DAAE422A9A9CDAC8965D571515"/>
    <w:rsid w:val="002B62F0"/>
    <w:rPr>
      <w:rFonts w:eastAsiaTheme="minorHAnsi"/>
      <w:lang w:eastAsia="en-US"/>
    </w:rPr>
  </w:style>
  <w:style w:type="paragraph" w:customStyle="1" w:styleId="A4C6233C775C497A9411DA849FD2939D15">
    <w:name w:val="A4C6233C775C497A9411DA849FD2939D15"/>
    <w:rsid w:val="002B62F0"/>
    <w:rPr>
      <w:rFonts w:eastAsiaTheme="minorHAnsi"/>
      <w:lang w:eastAsia="en-US"/>
    </w:rPr>
  </w:style>
  <w:style w:type="paragraph" w:customStyle="1" w:styleId="8846FA10CF00448DAD7F76800A81899715">
    <w:name w:val="8846FA10CF00448DAD7F76800A81899715"/>
    <w:rsid w:val="002B62F0"/>
    <w:rPr>
      <w:rFonts w:eastAsiaTheme="minorHAnsi"/>
      <w:lang w:eastAsia="en-US"/>
    </w:rPr>
  </w:style>
  <w:style w:type="paragraph" w:customStyle="1" w:styleId="83C13B923B0B441AAC3666B049AE8EFB3">
    <w:name w:val="83C13B923B0B441AAC3666B049AE8EFB3"/>
    <w:rsid w:val="002B62F0"/>
    <w:rPr>
      <w:rFonts w:eastAsiaTheme="minorHAnsi"/>
      <w:lang w:eastAsia="en-US"/>
    </w:rPr>
  </w:style>
  <w:style w:type="paragraph" w:customStyle="1" w:styleId="B6C5E5676EDA4B94829EB0C87CC6BBD13">
    <w:name w:val="B6C5E5676EDA4B94829EB0C87CC6BBD13"/>
    <w:rsid w:val="002B62F0"/>
    <w:rPr>
      <w:rFonts w:eastAsiaTheme="minorHAnsi"/>
      <w:lang w:eastAsia="en-US"/>
    </w:rPr>
  </w:style>
  <w:style w:type="paragraph" w:customStyle="1" w:styleId="917FC2A00B084A1BAEBBCD18B1A8A1EB3">
    <w:name w:val="917FC2A00B084A1BAEBBCD18B1A8A1EB3"/>
    <w:rsid w:val="002B62F0"/>
    <w:rPr>
      <w:rFonts w:eastAsiaTheme="minorHAnsi"/>
      <w:lang w:eastAsia="en-US"/>
    </w:rPr>
  </w:style>
  <w:style w:type="paragraph" w:customStyle="1" w:styleId="286DD8BFF56647B28E8E5F7B6A5318CC2">
    <w:name w:val="286DD8BFF56647B28E8E5F7B6A5318CC2"/>
    <w:rsid w:val="002B62F0"/>
    <w:rPr>
      <w:rFonts w:eastAsiaTheme="minorHAnsi"/>
      <w:lang w:eastAsia="en-US"/>
    </w:rPr>
  </w:style>
  <w:style w:type="paragraph" w:customStyle="1" w:styleId="3FBA943227EA4FA0A1236D556843F5DF16">
    <w:name w:val="3FBA943227EA4FA0A1236D556843F5DF16"/>
    <w:rsid w:val="002B62F0"/>
    <w:rPr>
      <w:rFonts w:eastAsiaTheme="minorHAnsi"/>
      <w:lang w:eastAsia="en-US"/>
    </w:rPr>
  </w:style>
  <w:style w:type="paragraph" w:customStyle="1" w:styleId="5C7F63A5CD92487F8F4E270359DA87F717">
    <w:name w:val="5C7F63A5CD92487F8F4E270359DA87F717"/>
    <w:rsid w:val="002B62F0"/>
    <w:rPr>
      <w:rFonts w:eastAsiaTheme="minorHAnsi"/>
      <w:lang w:eastAsia="en-US"/>
    </w:rPr>
  </w:style>
  <w:style w:type="paragraph" w:customStyle="1" w:styleId="E5CC8EF7CF224203B1C967DD1C88109417">
    <w:name w:val="E5CC8EF7CF224203B1C967DD1C88109417"/>
    <w:rsid w:val="002B62F0"/>
    <w:rPr>
      <w:rFonts w:eastAsiaTheme="minorHAnsi"/>
      <w:lang w:eastAsia="en-US"/>
    </w:rPr>
  </w:style>
  <w:style w:type="paragraph" w:customStyle="1" w:styleId="17EB28CC4E1343F09812CCC7B7811EE91">
    <w:name w:val="17EB28CC4E1343F09812CCC7B7811EE91"/>
    <w:rsid w:val="002B62F0"/>
    <w:rPr>
      <w:rFonts w:eastAsiaTheme="minorHAnsi"/>
      <w:lang w:eastAsia="en-US"/>
    </w:rPr>
  </w:style>
  <w:style w:type="paragraph" w:customStyle="1" w:styleId="8DBE9F78F94B4B25A98B857357C3236117">
    <w:name w:val="8DBE9F78F94B4B25A98B857357C3236117"/>
    <w:rsid w:val="002B62F0"/>
    <w:rPr>
      <w:rFonts w:eastAsiaTheme="minorHAnsi"/>
      <w:lang w:eastAsia="en-US"/>
    </w:rPr>
  </w:style>
  <w:style w:type="paragraph" w:customStyle="1" w:styleId="BE71BAA9B51849A282108DD51E573A1517">
    <w:name w:val="BE71BAA9B51849A282108DD51E573A1517"/>
    <w:rsid w:val="002B62F0"/>
    <w:rPr>
      <w:rFonts w:eastAsiaTheme="minorHAnsi"/>
      <w:lang w:eastAsia="en-US"/>
    </w:rPr>
  </w:style>
  <w:style w:type="paragraph" w:customStyle="1" w:styleId="71D7454D7EA44E4297838C4E701174B517">
    <w:name w:val="71D7454D7EA44E4297838C4E701174B517"/>
    <w:rsid w:val="002B62F0"/>
    <w:rPr>
      <w:rFonts w:eastAsiaTheme="minorHAnsi"/>
      <w:lang w:eastAsia="en-US"/>
    </w:rPr>
  </w:style>
  <w:style w:type="paragraph" w:customStyle="1" w:styleId="213B24D2E3A849A0A47BC90C8937254D17">
    <w:name w:val="213B24D2E3A849A0A47BC90C8937254D17"/>
    <w:rsid w:val="002B62F0"/>
    <w:rPr>
      <w:rFonts w:eastAsiaTheme="minorHAnsi"/>
      <w:lang w:eastAsia="en-US"/>
    </w:rPr>
  </w:style>
  <w:style w:type="paragraph" w:customStyle="1" w:styleId="81C75FFFF9964379A7FE97237A6BD8D317">
    <w:name w:val="81C75FFFF9964379A7FE97237A6BD8D317"/>
    <w:rsid w:val="002B62F0"/>
    <w:rPr>
      <w:rFonts w:eastAsiaTheme="minorHAnsi"/>
      <w:lang w:eastAsia="en-US"/>
    </w:rPr>
  </w:style>
  <w:style w:type="paragraph" w:customStyle="1" w:styleId="682CC781F2A6431C8EFBEFD3861F718F17">
    <w:name w:val="682CC781F2A6431C8EFBEFD3861F718F17"/>
    <w:rsid w:val="002B62F0"/>
    <w:rPr>
      <w:rFonts w:eastAsiaTheme="minorHAnsi"/>
      <w:lang w:eastAsia="en-US"/>
    </w:rPr>
  </w:style>
  <w:style w:type="paragraph" w:customStyle="1" w:styleId="0184485DEE4043858A32C0B978575B9E16">
    <w:name w:val="0184485DEE4043858A32C0B978575B9E16"/>
    <w:rsid w:val="002B62F0"/>
    <w:rPr>
      <w:rFonts w:eastAsiaTheme="minorHAnsi"/>
      <w:lang w:eastAsia="en-US"/>
    </w:rPr>
  </w:style>
  <w:style w:type="paragraph" w:customStyle="1" w:styleId="F8A3DA611FA14BF5AC385DA83234A05016">
    <w:name w:val="F8A3DA611FA14BF5AC385DA83234A05016"/>
    <w:rsid w:val="002B62F0"/>
    <w:rPr>
      <w:rFonts w:eastAsiaTheme="minorHAnsi"/>
      <w:lang w:eastAsia="en-US"/>
    </w:rPr>
  </w:style>
  <w:style w:type="paragraph" w:customStyle="1" w:styleId="36E20361783F46A68BC926091510E9F617">
    <w:name w:val="36E20361783F46A68BC926091510E9F617"/>
    <w:rsid w:val="002B62F0"/>
    <w:rPr>
      <w:rFonts w:eastAsiaTheme="minorHAnsi"/>
      <w:lang w:eastAsia="en-US"/>
    </w:rPr>
  </w:style>
  <w:style w:type="paragraph" w:customStyle="1" w:styleId="37F7E65A0BDF4E56B65D51F577BD693B16">
    <w:name w:val="37F7E65A0BDF4E56B65D51F577BD693B16"/>
    <w:rsid w:val="002B62F0"/>
    <w:rPr>
      <w:rFonts w:eastAsiaTheme="minorHAnsi"/>
      <w:lang w:eastAsia="en-US"/>
    </w:rPr>
  </w:style>
  <w:style w:type="paragraph" w:customStyle="1" w:styleId="6B42D37B408C4F4B8CE4AD576B31107016">
    <w:name w:val="6B42D37B408C4F4B8CE4AD576B31107016"/>
    <w:rsid w:val="002B62F0"/>
    <w:rPr>
      <w:rFonts w:eastAsiaTheme="minorHAnsi"/>
      <w:lang w:eastAsia="en-US"/>
    </w:rPr>
  </w:style>
  <w:style w:type="paragraph" w:customStyle="1" w:styleId="D0693A6793514BFAB76ACBC3F98479FE16">
    <w:name w:val="D0693A6793514BFAB76ACBC3F98479FE16"/>
    <w:rsid w:val="002B62F0"/>
    <w:rPr>
      <w:rFonts w:eastAsiaTheme="minorHAnsi"/>
      <w:lang w:eastAsia="en-US"/>
    </w:rPr>
  </w:style>
  <w:style w:type="paragraph" w:customStyle="1" w:styleId="8E987ABCD4AA473097B55D75D793C0E316">
    <w:name w:val="8E987ABCD4AA473097B55D75D793C0E316"/>
    <w:rsid w:val="002B62F0"/>
    <w:rPr>
      <w:rFonts w:eastAsiaTheme="minorHAnsi"/>
      <w:lang w:eastAsia="en-US"/>
    </w:rPr>
  </w:style>
  <w:style w:type="paragraph" w:customStyle="1" w:styleId="EACBFB35D8034EA3B54CC8CC44DD2DBD16">
    <w:name w:val="EACBFB35D8034EA3B54CC8CC44DD2DBD16"/>
    <w:rsid w:val="002B62F0"/>
    <w:rPr>
      <w:rFonts w:eastAsiaTheme="minorHAnsi"/>
      <w:lang w:eastAsia="en-US"/>
    </w:rPr>
  </w:style>
  <w:style w:type="paragraph" w:customStyle="1" w:styleId="1EC386FFD37A4274BF538812C3B5BD7A16">
    <w:name w:val="1EC386FFD37A4274BF538812C3B5BD7A16"/>
    <w:rsid w:val="002B62F0"/>
    <w:rPr>
      <w:rFonts w:eastAsiaTheme="minorHAnsi"/>
      <w:lang w:eastAsia="en-US"/>
    </w:rPr>
  </w:style>
  <w:style w:type="paragraph" w:customStyle="1" w:styleId="4C85A8B09907461BA831D9A9CBDC4C1C16">
    <w:name w:val="4C85A8B09907461BA831D9A9CBDC4C1C16"/>
    <w:rsid w:val="002B62F0"/>
    <w:rPr>
      <w:rFonts w:eastAsiaTheme="minorHAnsi"/>
      <w:lang w:eastAsia="en-US"/>
    </w:rPr>
  </w:style>
  <w:style w:type="paragraph" w:customStyle="1" w:styleId="D601F3C9FDEE4EB1854DABF37870141216">
    <w:name w:val="D601F3C9FDEE4EB1854DABF37870141216"/>
    <w:rsid w:val="002B62F0"/>
    <w:rPr>
      <w:rFonts w:eastAsiaTheme="minorHAnsi"/>
      <w:lang w:eastAsia="en-US"/>
    </w:rPr>
  </w:style>
  <w:style w:type="paragraph" w:customStyle="1" w:styleId="EC4AEE3CBCD94FA6AFF0942312A4AA2E16">
    <w:name w:val="EC4AEE3CBCD94FA6AFF0942312A4AA2E16"/>
    <w:rsid w:val="002B62F0"/>
    <w:rPr>
      <w:rFonts w:eastAsiaTheme="minorHAnsi"/>
      <w:lang w:eastAsia="en-US"/>
    </w:rPr>
  </w:style>
  <w:style w:type="paragraph" w:customStyle="1" w:styleId="79B056E38E9247D48CBB3D22EA07186A16">
    <w:name w:val="79B056E38E9247D48CBB3D22EA07186A16"/>
    <w:rsid w:val="002B62F0"/>
    <w:rPr>
      <w:rFonts w:eastAsiaTheme="minorHAnsi"/>
      <w:lang w:eastAsia="en-US"/>
    </w:rPr>
  </w:style>
  <w:style w:type="paragraph" w:customStyle="1" w:styleId="E9FEA0E00DC44605ADDDE4A0025720EE16">
    <w:name w:val="E9FEA0E00DC44605ADDDE4A0025720EE16"/>
    <w:rsid w:val="002B62F0"/>
    <w:rPr>
      <w:rFonts w:eastAsiaTheme="minorHAnsi"/>
      <w:lang w:eastAsia="en-US"/>
    </w:rPr>
  </w:style>
  <w:style w:type="paragraph" w:customStyle="1" w:styleId="1639D2EA069F46AD83B938EC10AF39B616">
    <w:name w:val="1639D2EA069F46AD83B938EC10AF39B616"/>
    <w:rsid w:val="002B62F0"/>
    <w:rPr>
      <w:rFonts w:eastAsiaTheme="minorHAnsi"/>
      <w:lang w:eastAsia="en-US"/>
    </w:rPr>
  </w:style>
  <w:style w:type="paragraph" w:customStyle="1" w:styleId="EC0A2C84DAAE422A9A9CDAC8965D571516">
    <w:name w:val="EC0A2C84DAAE422A9A9CDAC8965D571516"/>
    <w:rsid w:val="002B62F0"/>
    <w:rPr>
      <w:rFonts w:eastAsiaTheme="minorHAnsi"/>
      <w:lang w:eastAsia="en-US"/>
    </w:rPr>
  </w:style>
  <w:style w:type="paragraph" w:customStyle="1" w:styleId="A4C6233C775C497A9411DA849FD2939D16">
    <w:name w:val="A4C6233C775C497A9411DA849FD2939D16"/>
    <w:rsid w:val="002B62F0"/>
    <w:rPr>
      <w:rFonts w:eastAsiaTheme="minorHAnsi"/>
      <w:lang w:eastAsia="en-US"/>
    </w:rPr>
  </w:style>
  <w:style w:type="paragraph" w:customStyle="1" w:styleId="8846FA10CF00448DAD7F76800A81899716">
    <w:name w:val="8846FA10CF00448DAD7F76800A81899716"/>
    <w:rsid w:val="002B62F0"/>
    <w:rPr>
      <w:rFonts w:eastAsiaTheme="minorHAnsi"/>
      <w:lang w:eastAsia="en-US"/>
    </w:rPr>
  </w:style>
  <w:style w:type="paragraph" w:customStyle="1" w:styleId="83C13B923B0B441AAC3666B049AE8EFB4">
    <w:name w:val="83C13B923B0B441AAC3666B049AE8EFB4"/>
    <w:rsid w:val="002B62F0"/>
    <w:rPr>
      <w:rFonts w:eastAsiaTheme="minorHAnsi"/>
      <w:lang w:eastAsia="en-US"/>
    </w:rPr>
  </w:style>
  <w:style w:type="paragraph" w:customStyle="1" w:styleId="B6C5E5676EDA4B94829EB0C87CC6BBD14">
    <w:name w:val="B6C5E5676EDA4B94829EB0C87CC6BBD14"/>
    <w:rsid w:val="002B62F0"/>
    <w:rPr>
      <w:rFonts w:eastAsiaTheme="minorHAnsi"/>
      <w:lang w:eastAsia="en-US"/>
    </w:rPr>
  </w:style>
  <w:style w:type="paragraph" w:customStyle="1" w:styleId="917FC2A00B084A1BAEBBCD18B1A8A1EB4">
    <w:name w:val="917FC2A00B084A1BAEBBCD18B1A8A1EB4"/>
    <w:rsid w:val="002B62F0"/>
    <w:rPr>
      <w:rFonts w:eastAsiaTheme="minorHAnsi"/>
      <w:lang w:eastAsia="en-US"/>
    </w:rPr>
  </w:style>
  <w:style w:type="paragraph" w:customStyle="1" w:styleId="286DD8BFF56647B28E8E5F7B6A5318CC3">
    <w:name w:val="286DD8BFF56647B28E8E5F7B6A5318CC3"/>
    <w:rsid w:val="002B62F0"/>
    <w:rPr>
      <w:rFonts w:eastAsiaTheme="minorHAnsi"/>
      <w:lang w:eastAsia="en-US"/>
    </w:rPr>
  </w:style>
  <w:style w:type="paragraph" w:customStyle="1" w:styleId="3FBA943227EA4FA0A1236D556843F5DF17">
    <w:name w:val="3FBA943227EA4FA0A1236D556843F5DF17"/>
    <w:rsid w:val="002B62F0"/>
    <w:rPr>
      <w:rFonts w:eastAsiaTheme="minorHAnsi"/>
      <w:lang w:eastAsia="en-US"/>
    </w:rPr>
  </w:style>
  <w:style w:type="paragraph" w:customStyle="1" w:styleId="5C7F63A5CD92487F8F4E270359DA87F718">
    <w:name w:val="5C7F63A5CD92487F8F4E270359DA87F718"/>
    <w:rsid w:val="002B62F0"/>
    <w:rPr>
      <w:rFonts w:eastAsiaTheme="minorHAnsi"/>
      <w:lang w:eastAsia="en-US"/>
    </w:rPr>
  </w:style>
  <w:style w:type="paragraph" w:customStyle="1" w:styleId="E5CC8EF7CF224203B1C967DD1C88109418">
    <w:name w:val="E5CC8EF7CF224203B1C967DD1C88109418"/>
    <w:rsid w:val="002B62F0"/>
    <w:rPr>
      <w:rFonts w:eastAsiaTheme="minorHAnsi"/>
      <w:lang w:eastAsia="en-US"/>
    </w:rPr>
  </w:style>
  <w:style w:type="paragraph" w:customStyle="1" w:styleId="17EB28CC4E1343F09812CCC7B7811EE92">
    <w:name w:val="17EB28CC4E1343F09812CCC7B7811EE92"/>
    <w:rsid w:val="002B62F0"/>
    <w:rPr>
      <w:rFonts w:eastAsiaTheme="minorHAnsi"/>
      <w:lang w:eastAsia="en-US"/>
    </w:rPr>
  </w:style>
  <w:style w:type="paragraph" w:customStyle="1" w:styleId="8DBE9F78F94B4B25A98B857357C3236118">
    <w:name w:val="8DBE9F78F94B4B25A98B857357C3236118"/>
    <w:rsid w:val="002B62F0"/>
    <w:rPr>
      <w:rFonts w:eastAsiaTheme="minorHAnsi"/>
      <w:lang w:eastAsia="en-US"/>
    </w:rPr>
  </w:style>
  <w:style w:type="paragraph" w:customStyle="1" w:styleId="BE71BAA9B51849A282108DD51E573A1518">
    <w:name w:val="BE71BAA9B51849A282108DD51E573A1518"/>
    <w:rsid w:val="002B62F0"/>
    <w:rPr>
      <w:rFonts w:eastAsiaTheme="minorHAnsi"/>
      <w:lang w:eastAsia="en-US"/>
    </w:rPr>
  </w:style>
  <w:style w:type="paragraph" w:customStyle="1" w:styleId="71D7454D7EA44E4297838C4E701174B518">
    <w:name w:val="71D7454D7EA44E4297838C4E701174B518"/>
    <w:rsid w:val="002B62F0"/>
    <w:rPr>
      <w:rFonts w:eastAsiaTheme="minorHAnsi"/>
      <w:lang w:eastAsia="en-US"/>
    </w:rPr>
  </w:style>
  <w:style w:type="paragraph" w:customStyle="1" w:styleId="213B24D2E3A849A0A47BC90C8937254D18">
    <w:name w:val="213B24D2E3A849A0A47BC90C8937254D18"/>
    <w:rsid w:val="002B62F0"/>
    <w:rPr>
      <w:rFonts w:eastAsiaTheme="minorHAnsi"/>
      <w:lang w:eastAsia="en-US"/>
    </w:rPr>
  </w:style>
  <w:style w:type="paragraph" w:customStyle="1" w:styleId="81C75FFFF9964379A7FE97237A6BD8D318">
    <w:name w:val="81C75FFFF9964379A7FE97237A6BD8D318"/>
    <w:rsid w:val="002B62F0"/>
    <w:rPr>
      <w:rFonts w:eastAsiaTheme="minorHAnsi"/>
      <w:lang w:eastAsia="en-US"/>
    </w:rPr>
  </w:style>
  <w:style w:type="paragraph" w:customStyle="1" w:styleId="682CC781F2A6431C8EFBEFD3861F718F18">
    <w:name w:val="682CC781F2A6431C8EFBEFD3861F718F18"/>
    <w:rsid w:val="002B62F0"/>
    <w:rPr>
      <w:rFonts w:eastAsiaTheme="minorHAnsi"/>
      <w:lang w:eastAsia="en-US"/>
    </w:rPr>
  </w:style>
  <w:style w:type="paragraph" w:customStyle="1" w:styleId="0184485DEE4043858A32C0B978575B9E17">
    <w:name w:val="0184485DEE4043858A32C0B978575B9E17"/>
    <w:rsid w:val="002B62F0"/>
    <w:rPr>
      <w:rFonts w:eastAsiaTheme="minorHAnsi"/>
      <w:lang w:eastAsia="en-US"/>
    </w:rPr>
  </w:style>
  <w:style w:type="paragraph" w:customStyle="1" w:styleId="F8A3DA611FA14BF5AC385DA83234A05017">
    <w:name w:val="F8A3DA611FA14BF5AC385DA83234A05017"/>
    <w:rsid w:val="002B62F0"/>
    <w:rPr>
      <w:rFonts w:eastAsiaTheme="minorHAnsi"/>
      <w:lang w:eastAsia="en-US"/>
    </w:rPr>
  </w:style>
  <w:style w:type="paragraph" w:customStyle="1" w:styleId="36E20361783F46A68BC926091510E9F618">
    <w:name w:val="36E20361783F46A68BC926091510E9F618"/>
    <w:rsid w:val="002B62F0"/>
    <w:rPr>
      <w:rFonts w:eastAsiaTheme="minorHAnsi"/>
      <w:lang w:eastAsia="en-US"/>
    </w:rPr>
  </w:style>
  <w:style w:type="paragraph" w:customStyle="1" w:styleId="37F7E65A0BDF4E56B65D51F577BD693B17">
    <w:name w:val="37F7E65A0BDF4E56B65D51F577BD693B17"/>
    <w:rsid w:val="002B62F0"/>
    <w:rPr>
      <w:rFonts w:eastAsiaTheme="minorHAnsi"/>
      <w:lang w:eastAsia="en-US"/>
    </w:rPr>
  </w:style>
  <w:style w:type="paragraph" w:customStyle="1" w:styleId="6B42D37B408C4F4B8CE4AD576B31107017">
    <w:name w:val="6B42D37B408C4F4B8CE4AD576B31107017"/>
    <w:rsid w:val="002B62F0"/>
    <w:rPr>
      <w:rFonts w:eastAsiaTheme="minorHAnsi"/>
      <w:lang w:eastAsia="en-US"/>
    </w:rPr>
  </w:style>
  <w:style w:type="paragraph" w:customStyle="1" w:styleId="D0693A6793514BFAB76ACBC3F98479FE17">
    <w:name w:val="D0693A6793514BFAB76ACBC3F98479FE17"/>
    <w:rsid w:val="002B62F0"/>
    <w:rPr>
      <w:rFonts w:eastAsiaTheme="minorHAnsi"/>
      <w:lang w:eastAsia="en-US"/>
    </w:rPr>
  </w:style>
  <w:style w:type="paragraph" w:customStyle="1" w:styleId="8E987ABCD4AA473097B55D75D793C0E317">
    <w:name w:val="8E987ABCD4AA473097B55D75D793C0E317"/>
    <w:rsid w:val="002B62F0"/>
    <w:rPr>
      <w:rFonts w:eastAsiaTheme="minorHAnsi"/>
      <w:lang w:eastAsia="en-US"/>
    </w:rPr>
  </w:style>
  <w:style w:type="paragraph" w:customStyle="1" w:styleId="EACBFB35D8034EA3B54CC8CC44DD2DBD17">
    <w:name w:val="EACBFB35D8034EA3B54CC8CC44DD2DBD17"/>
    <w:rsid w:val="002B62F0"/>
    <w:rPr>
      <w:rFonts w:eastAsiaTheme="minorHAnsi"/>
      <w:lang w:eastAsia="en-US"/>
    </w:rPr>
  </w:style>
  <w:style w:type="paragraph" w:customStyle="1" w:styleId="1EC386FFD37A4274BF538812C3B5BD7A17">
    <w:name w:val="1EC386FFD37A4274BF538812C3B5BD7A17"/>
    <w:rsid w:val="002B62F0"/>
    <w:rPr>
      <w:rFonts w:eastAsiaTheme="minorHAnsi"/>
      <w:lang w:eastAsia="en-US"/>
    </w:rPr>
  </w:style>
  <w:style w:type="paragraph" w:customStyle="1" w:styleId="4C85A8B09907461BA831D9A9CBDC4C1C17">
    <w:name w:val="4C85A8B09907461BA831D9A9CBDC4C1C17"/>
    <w:rsid w:val="002B62F0"/>
    <w:rPr>
      <w:rFonts w:eastAsiaTheme="minorHAnsi"/>
      <w:lang w:eastAsia="en-US"/>
    </w:rPr>
  </w:style>
  <w:style w:type="paragraph" w:customStyle="1" w:styleId="D601F3C9FDEE4EB1854DABF37870141217">
    <w:name w:val="D601F3C9FDEE4EB1854DABF37870141217"/>
    <w:rsid w:val="002B62F0"/>
    <w:rPr>
      <w:rFonts w:eastAsiaTheme="minorHAnsi"/>
      <w:lang w:eastAsia="en-US"/>
    </w:rPr>
  </w:style>
  <w:style w:type="paragraph" w:customStyle="1" w:styleId="EC4AEE3CBCD94FA6AFF0942312A4AA2E17">
    <w:name w:val="EC4AEE3CBCD94FA6AFF0942312A4AA2E17"/>
    <w:rsid w:val="002B62F0"/>
    <w:rPr>
      <w:rFonts w:eastAsiaTheme="minorHAnsi"/>
      <w:lang w:eastAsia="en-US"/>
    </w:rPr>
  </w:style>
  <w:style w:type="paragraph" w:customStyle="1" w:styleId="79B056E38E9247D48CBB3D22EA07186A17">
    <w:name w:val="79B056E38E9247D48CBB3D22EA07186A17"/>
    <w:rsid w:val="002B62F0"/>
    <w:rPr>
      <w:rFonts w:eastAsiaTheme="minorHAnsi"/>
      <w:lang w:eastAsia="en-US"/>
    </w:rPr>
  </w:style>
  <w:style w:type="paragraph" w:customStyle="1" w:styleId="E9FEA0E00DC44605ADDDE4A0025720EE17">
    <w:name w:val="E9FEA0E00DC44605ADDDE4A0025720EE17"/>
    <w:rsid w:val="002B62F0"/>
    <w:rPr>
      <w:rFonts w:eastAsiaTheme="minorHAnsi"/>
      <w:lang w:eastAsia="en-US"/>
    </w:rPr>
  </w:style>
  <w:style w:type="paragraph" w:customStyle="1" w:styleId="1639D2EA069F46AD83B938EC10AF39B617">
    <w:name w:val="1639D2EA069F46AD83B938EC10AF39B617"/>
    <w:rsid w:val="002B62F0"/>
    <w:rPr>
      <w:rFonts w:eastAsiaTheme="minorHAnsi"/>
      <w:lang w:eastAsia="en-US"/>
    </w:rPr>
  </w:style>
  <w:style w:type="paragraph" w:customStyle="1" w:styleId="EC0A2C84DAAE422A9A9CDAC8965D571517">
    <w:name w:val="EC0A2C84DAAE422A9A9CDAC8965D571517"/>
    <w:rsid w:val="002B62F0"/>
    <w:rPr>
      <w:rFonts w:eastAsiaTheme="minorHAnsi"/>
      <w:lang w:eastAsia="en-US"/>
    </w:rPr>
  </w:style>
  <w:style w:type="paragraph" w:customStyle="1" w:styleId="A4C6233C775C497A9411DA849FD2939D17">
    <w:name w:val="A4C6233C775C497A9411DA849FD2939D17"/>
    <w:rsid w:val="002B62F0"/>
    <w:rPr>
      <w:rFonts w:eastAsiaTheme="minorHAnsi"/>
      <w:lang w:eastAsia="en-US"/>
    </w:rPr>
  </w:style>
  <w:style w:type="paragraph" w:customStyle="1" w:styleId="8846FA10CF00448DAD7F76800A81899717">
    <w:name w:val="8846FA10CF00448DAD7F76800A81899717"/>
    <w:rsid w:val="002B62F0"/>
    <w:rPr>
      <w:rFonts w:eastAsiaTheme="minorHAnsi"/>
      <w:lang w:eastAsia="en-US"/>
    </w:rPr>
  </w:style>
  <w:style w:type="paragraph" w:customStyle="1" w:styleId="83C13B923B0B441AAC3666B049AE8EFB5">
    <w:name w:val="83C13B923B0B441AAC3666B049AE8EFB5"/>
    <w:rsid w:val="002B62F0"/>
    <w:rPr>
      <w:rFonts w:eastAsiaTheme="minorHAnsi"/>
      <w:lang w:eastAsia="en-US"/>
    </w:rPr>
  </w:style>
  <w:style w:type="paragraph" w:customStyle="1" w:styleId="B6C5E5676EDA4B94829EB0C87CC6BBD15">
    <w:name w:val="B6C5E5676EDA4B94829EB0C87CC6BBD15"/>
    <w:rsid w:val="002B62F0"/>
    <w:rPr>
      <w:rFonts w:eastAsiaTheme="minorHAnsi"/>
      <w:lang w:eastAsia="en-US"/>
    </w:rPr>
  </w:style>
  <w:style w:type="paragraph" w:customStyle="1" w:styleId="917FC2A00B084A1BAEBBCD18B1A8A1EB5">
    <w:name w:val="917FC2A00B084A1BAEBBCD18B1A8A1EB5"/>
    <w:rsid w:val="002B62F0"/>
    <w:rPr>
      <w:rFonts w:eastAsiaTheme="minorHAnsi"/>
      <w:lang w:eastAsia="en-US"/>
    </w:rPr>
  </w:style>
  <w:style w:type="paragraph" w:customStyle="1" w:styleId="286DD8BFF56647B28E8E5F7B6A5318CC4">
    <w:name w:val="286DD8BFF56647B28E8E5F7B6A5318CC4"/>
    <w:rsid w:val="002B62F0"/>
    <w:rPr>
      <w:rFonts w:eastAsiaTheme="minorHAnsi"/>
      <w:lang w:eastAsia="en-US"/>
    </w:rPr>
  </w:style>
  <w:style w:type="paragraph" w:customStyle="1" w:styleId="3FBA943227EA4FA0A1236D556843F5DF18">
    <w:name w:val="3FBA943227EA4FA0A1236D556843F5DF18"/>
    <w:rsid w:val="002B62F0"/>
    <w:rPr>
      <w:rFonts w:eastAsiaTheme="minorHAnsi"/>
      <w:lang w:eastAsia="en-US"/>
    </w:rPr>
  </w:style>
  <w:style w:type="paragraph" w:customStyle="1" w:styleId="5C7F63A5CD92487F8F4E270359DA87F719">
    <w:name w:val="5C7F63A5CD92487F8F4E270359DA87F719"/>
    <w:rsid w:val="002B62F0"/>
    <w:rPr>
      <w:rFonts w:eastAsiaTheme="minorHAnsi"/>
      <w:lang w:eastAsia="en-US"/>
    </w:rPr>
  </w:style>
  <w:style w:type="paragraph" w:customStyle="1" w:styleId="E5CC8EF7CF224203B1C967DD1C88109419">
    <w:name w:val="E5CC8EF7CF224203B1C967DD1C88109419"/>
    <w:rsid w:val="002B62F0"/>
    <w:rPr>
      <w:rFonts w:eastAsiaTheme="minorHAnsi"/>
      <w:lang w:eastAsia="en-US"/>
    </w:rPr>
  </w:style>
  <w:style w:type="paragraph" w:customStyle="1" w:styleId="17EB28CC4E1343F09812CCC7B7811EE93">
    <w:name w:val="17EB28CC4E1343F09812CCC7B7811EE93"/>
    <w:rsid w:val="002B62F0"/>
    <w:rPr>
      <w:rFonts w:eastAsiaTheme="minorHAnsi"/>
      <w:lang w:eastAsia="en-US"/>
    </w:rPr>
  </w:style>
  <w:style w:type="paragraph" w:customStyle="1" w:styleId="8DBE9F78F94B4B25A98B857357C3236119">
    <w:name w:val="8DBE9F78F94B4B25A98B857357C3236119"/>
    <w:rsid w:val="002B62F0"/>
    <w:rPr>
      <w:rFonts w:eastAsiaTheme="minorHAnsi"/>
      <w:lang w:eastAsia="en-US"/>
    </w:rPr>
  </w:style>
  <w:style w:type="paragraph" w:customStyle="1" w:styleId="BE71BAA9B51849A282108DD51E573A1519">
    <w:name w:val="BE71BAA9B51849A282108DD51E573A1519"/>
    <w:rsid w:val="002B62F0"/>
    <w:rPr>
      <w:rFonts w:eastAsiaTheme="minorHAnsi"/>
      <w:lang w:eastAsia="en-US"/>
    </w:rPr>
  </w:style>
  <w:style w:type="paragraph" w:customStyle="1" w:styleId="71D7454D7EA44E4297838C4E701174B519">
    <w:name w:val="71D7454D7EA44E4297838C4E701174B519"/>
    <w:rsid w:val="002B62F0"/>
    <w:rPr>
      <w:rFonts w:eastAsiaTheme="minorHAnsi"/>
      <w:lang w:eastAsia="en-US"/>
    </w:rPr>
  </w:style>
  <w:style w:type="paragraph" w:customStyle="1" w:styleId="213B24D2E3A849A0A47BC90C8937254D19">
    <w:name w:val="213B24D2E3A849A0A47BC90C8937254D19"/>
    <w:rsid w:val="002B62F0"/>
    <w:rPr>
      <w:rFonts w:eastAsiaTheme="minorHAnsi"/>
      <w:lang w:eastAsia="en-US"/>
    </w:rPr>
  </w:style>
  <w:style w:type="paragraph" w:customStyle="1" w:styleId="81C75FFFF9964379A7FE97237A6BD8D319">
    <w:name w:val="81C75FFFF9964379A7FE97237A6BD8D319"/>
    <w:rsid w:val="002B62F0"/>
    <w:rPr>
      <w:rFonts w:eastAsiaTheme="minorHAnsi"/>
      <w:lang w:eastAsia="en-US"/>
    </w:rPr>
  </w:style>
  <w:style w:type="paragraph" w:customStyle="1" w:styleId="682CC781F2A6431C8EFBEFD3861F718F19">
    <w:name w:val="682CC781F2A6431C8EFBEFD3861F718F19"/>
    <w:rsid w:val="002B62F0"/>
    <w:rPr>
      <w:rFonts w:eastAsiaTheme="minorHAnsi"/>
      <w:lang w:eastAsia="en-US"/>
    </w:rPr>
  </w:style>
  <w:style w:type="paragraph" w:customStyle="1" w:styleId="0184485DEE4043858A32C0B978575B9E18">
    <w:name w:val="0184485DEE4043858A32C0B978575B9E18"/>
    <w:rsid w:val="002B62F0"/>
    <w:rPr>
      <w:rFonts w:eastAsiaTheme="minorHAnsi"/>
      <w:lang w:eastAsia="en-US"/>
    </w:rPr>
  </w:style>
  <w:style w:type="paragraph" w:customStyle="1" w:styleId="F8A3DA611FA14BF5AC385DA83234A05018">
    <w:name w:val="F8A3DA611FA14BF5AC385DA83234A05018"/>
    <w:rsid w:val="002B62F0"/>
    <w:rPr>
      <w:rFonts w:eastAsiaTheme="minorHAnsi"/>
      <w:lang w:eastAsia="en-US"/>
    </w:rPr>
  </w:style>
  <w:style w:type="paragraph" w:customStyle="1" w:styleId="36E20361783F46A68BC926091510E9F619">
    <w:name w:val="36E20361783F46A68BC926091510E9F619"/>
    <w:rsid w:val="002B62F0"/>
    <w:rPr>
      <w:rFonts w:eastAsiaTheme="minorHAnsi"/>
      <w:lang w:eastAsia="en-US"/>
    </w:rPr>
  </w:style>
  <w:style w:type="paragraph" w:customStyle="1" w:styleId="37F7E65A0BDF4E56B65D51F577BD693B18">
    <w:name w:val="37F7E65A0BDF4E56B65D51F577BD693B18"/>
    <w:rsid w:val="002B62F0"/>
    <w:rPr>
      <w:rFonts w:eastAsiaTheme="minorHAnsi"/>
      <w:lang w:eastAsia="en-US"/>
    </w:rPr>
  </w:style>
  <w:style w:type="paragraph" w:customStyle="1" w:styleId="6B42D37B408C4F4B8CE4AD576B31107018">
    <w:name w:val="6B42D37B408C4F4B8CE4AD576B31107018"/>
    <w:rsid w:val="002B62F0"/>
    <w:rPr>
      <w:rFonts w:eastAsiaTheme="minorHAnsi"/>
      <w:lang w:eastAsia="en-US"/>
    </w:rPr>
  </w:style>
  <w:style w:type="paragraph" w:customStyle="1" w:styleId="D0693A6793514BFAB76ACBC3F98479FE18">
    <w:name w:val="D0693A6793514BFAB76ACBC3F98479FE18"/>
    <w:rsid w:val="002B62F0"/>
    <w:rPr>
      <w:rFonts w:eastAsiaTheme="minorHAnsi"/>
      <w:lang w:eastAsia="en-US"/>
    </w:rPr>
  </w:style>
  <w:style w:type="paragraph" w:customStyle="1" w:styleId="8E987ABCD4AA473097B55D75D793C0E318">
    <w:name w:val="8E987ABCD4AA473097B55D75D793C0E318"/>
    <w:rsid w:val="002B62F0"/>
    <w:rPr>
      <w:rFonts w:eastAsiaTheme="minorHAnsi"/>
      <w:lang w:eastAsia="en-US"/>
    </w:rPr>
  </w:style>
  <w:style w:type="paragraph" w:customStyle="1" w:styleId="EACBFB35D8034EA3B54CC8CC44DD2DBD18">
    <w:name w:val="EACBFB35D8034EA3B54CC8CC44DD2DBD18"/>
    <w:rsid w:val="002B62F0"/>
    <w:rPr>
      <w:rFonts w:eastAsiaTheme="minorHAnsi"/>
      <w:lang w:eastAsia="en-US"/>
    </w:rPr>
  </w:style>
  <w:style w:type="paragraph" w:customStyle="1" w:styleId="1EC386FFD37A4274BF538812C3B5BD7A18">
    <w:name w:val="1EC386FFD37A4274BF538812C3B5BD7A18"/>
    <w:rsid w:val="002B62F0"/>
    <w:rPr>
      <w:rFonts w:eastAsiaTheme="minorHAnsi"/>
      <w:lang w:eastAsia="en-US"/>
    </w:rPr>
  </w:style>
  <w:style w:type="paragraph" w:customStyle="1" w:styleId="4C85A8B09907461BA831D9A9CBDC4C1C18">
    <w:name w:val="4C85A8B09907461BA831D9A9CBDC4C1C18"/>
    <w:rsid w:val="002B62F0"/>
    <w:rPr>
      <w:rFonts w:eastAsiaTheme="minorHAnsi"/>
      <w:lang w:eastAsia="en-US"/>
    </w:rPr>
  </w:style>
  <w:style w:type="paragraph" w:customStyle="1" w:styleId="D601F3C9FDEE4EB1854DABF37870141218">
    <w:name w:val="D601F3C9FDEE4EB1854DABF37870141218"/>
    <w:rsid w:val="002B62F0"/>
    <w:rPr>
      <w:rFonts w:eastAsiaTheme="minorHAnsi"/>
      <w:lang w:eastAsia="en-US"/>
    </w:rPr>
  </w:style>
  <w:style w:type="paragraph" w:customStyle="1" w:styleId="EC4AEE3CBCD94FA6AFF0942312A4AA2E18">
    <w:name w:val="EC4AEE3CBCD94FA6AFF0942312A4AA2E18"/>
    <w:rsid w:val="002B62F0"/>
    <w:rPr>
      <w:rFonts w:eastAsiaTheme="minorHAnsi"/>
      <w:lang w:eastAsia="en-US"/>
    </w:rPr>
  </w:style>
  <w:style w:type="paragraph" w:customStyle="1" w:styleId="79B056E38E9247D48CBB3D22EA07186A18">
    <w:name w:val="79B056E38E9247D48CBB3D22EA07186A18"/>
    <w:rsid w:val="002B62F0"/>
    <w:rPr>
      <w:rFonts w:eastAsiaTheme="minorHAnsi"/>
      <w:lang w:eastAsia="en-US"/>
    </w:rPr>
  </w:style>
  <w:style w:type="paragraph" w:customStyle="1" w:styleId="E9FEA0E00DC44605ADDDE4A0025720EE18">
    <w:name w:val="E9FEA0E00DC44605ADDDE4A0025720EE18"/>
    <w:rsid w:val="002B62F0"/>
    <w:rPr>
      <w:rFonts w:eastAsiaTheme="minorHAnsi"/>
      <w:lang w:eastAsia="en-US"/>
    </w:rPr>
  </w:style>
  <w:style w:type="paragraph" w:customStyle="1" w:styleId="1639D2EA069F46AD83B938EC10AF39B618">
    <w:name w:val="1639D2EA069F46AD83B938EC10AF39B618"/>
    <w:rsid w:val="002B62F0"/>
    <w:rPr>
      <w:rFonts w:eastAsiaTheme="minorHAnsi"/>
      <w:lang w:eastAsia="en-US"/>
    </w:rPr>
  </w:style>
  <w:style w:type="paragraph" w:customStyle="1" w:styleId="EC0A2C84DAAE422A9A9CDAC8965D571518">
    <w:name w:val="EC0A2C84DAAE422A9A9CDAC8965D571518"/>
    <w:rsid w:val="002B62F0"/>
    <w:rPr>
      <w:rFonts w:eastAsiaTheme="minorHAnsi"/>
      <w:lang w:eastAsia="en-US"/>
    </w:rPr>
  </w:style>
  <w:style w:type="paragraph" w:customStyle="1" w:styleId="A4C6233C775C497A9411DA849FD2939D18">
    <w:name w:val="A4C6233C775C497A9411DA849FD2939D18"/>
    <w:rsid w:val="002B62F0"/>
    <w:rPr>
      <w:rFonts w:eastAsiaTheme="minorHAnsi"/>
      <w:lang w:eastAsia="en-US"/>
    </w:rPr>
  </w:style>
  <w:style w:type="paragraph" w:customStyle="1" w:styleId="8846FA10CF00448DAD7F76800A81899718">
    <w:name w:val="8846FA10CF00448DAD7F76800A81899718"/>
    <w:rsid w:val="002B62F0"/>
    <w:rPr>
      <w:rFonts w:eastAsiaTheme="minorHAnsi"/>
      <w:lang w:eastAsia="en-US"/>
    </w:rPr>
  </w:style>
  <w:style w:type="paragraph" w:customStyle="1" w:styleId="83C13B923B0B441AAC3666B049AE8EFB6">
    <w:name w:val="83C13B923B0B441AAC3666B049AE8EFB6"/>
    <w:rsid w:val="002B62F0"/>
    <w:rPr>
      <w:rFonts w:eastAsiaTheme="minorHAnsi"/>
      <w:lang w:eastAsia="en-US"/>
    </w:rPr>
  </w:style>
  <w:style w:type="paragraph" w:customStyle="1" w:styleId="B6C5E5676EDA4B94829EB0C87CC6BBD16">
    <w:name w:val="B6C5E5676EDA4B94829EB0C87CC6BBD16"/>
    <w:rsid w:val="002B62F0"/>
    <w:rPr>
      <w:rFonts w:eastAsiaTheme="minorHAnsi"/>
      <w:lang w:eastAsia="en-US"/>
    </w:rPr>
  </w:style>
  <w:style w:type="paragraph" w:customStyle="1" w:styleId="917FC2A00B084A1BAEBBCD18B1A8A1EB6">
    <w:name w:val="917FC2A00B084A1BAEBBCD18B1A8A1EB6"/>
    <w:rsid w:val="002B62F0"/>
    <w:rPr>
      <w:rFonts w:eastAsiaTheme="minorHAnsi"/>
      <w:lang w:eastAsia="en-US"/>
    </w:rPr>
  </w:style>
  <w:style w:type="paragraph" w:customStyle="1" w:styleId="286DD8BFF56647B28E8E5F7B6A5318CC5">
    <w:name w:val="286DD8BFF56647B28E8E5F7B6A5318CC5"/>
    <w:rsid w:val="002B62F0"/>
    <w:rPr>
      <w:rFonts w:eastAsiaTheme="minorHAnsi"/>
      <w:lang w:eastAsia="en-US"/>
    </w:rPr>
  </w:style>
  <w:style w:type="paragraph" w:customStyle="1" w:styleId="3BCE8A6C1D2944ADA4D824CE064963C0">
    <w:name w:val="3BCE8A6C1D2944ADA4D824CE064963C0"/>
    <w:rsid w:val="002B62F0"/>
  </w:style>
  <w:style w:type="paragraph" w:customStyle="1" w:styleId="3BCE8A6C1D2944ADA4D824CE064963C01">
    <w:name w:val="3BCE8A6C1D2944ADA4D824CE064963C01"/>
    <w:rsid w:val="002B62F0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3FBA943227EA4FA0A1236D556843F5DF19">
    <w:name w:val="3FBA943227EA4FA0A1236D556843F5DF19"/>
    <w:rsid w:val="002B62F0"/>
    <w:rPr>
      <w:rFonts w:eastAsiaTheme="minorHAnsi"/>
      <w:lang w:eastAsia="en-US"/>
    </w:rPr>
  </w:style>
  <w:style w:type="paragraph" w:customStyle="1" w:styleId="5C7F63A5CD92487F8F4E270359DA87F720">
    <w:name w:val="5C7F63A5CD92487F8F4E270359DA87F720"/>
    <w:rsid w:val="002B62F0"/>
    <w:rPr>
      <w:rFonts w:eastAsiaTheme="minorHAnsi"/>
      <w:lang w:eastAsia="en-US"/>
    </w:rPr>
  </w:style>
  <w:style w:type="paragraph" w:customStyle="1" w:styleId="E5CC8EF7CF224203B1C967DD1C88109420">
    <w:name w:val="E5CC8EF7CF224203B1C967DD1C88109420"/>
    <w:rsid w:val="002B62F0"/>
    <w:rPr>
      <w:rFonts w:eastAsiaTheme="minorHAnsi"/>
      <w:lang w:eastAsia="en-US"/>
    </w:rPr>
  </w:style>
  <w:style w:type="paragraph" w:customStyle="1" w:styleId="17EB28CC4E1343F09812CCC7B7811EE94">
    <w:name w:val="17EB28CC4E1343F09812CCC7B7811EE94"/>
    <w:rsid w:val="002B62F0"/>
    <w:rPr>
      <w:rFonts w:eastAsiaTheme="minorHAnsi"/>
      <w:lang w:eastAsia="en-US"/>
    </w:rPr>
  </w:style>
  <w:style w:type="paragraph" w:customStyle="1" w:styleId="8DBE9F78F94B4B25A98B857357C3236120">
    <w:name w:val="8DBE9F78F94B4B25A98B857357C3236120"/>
    <w:rsid w:val="002B62F0"/>
    <w:rPr>
      <w:rFonts w:eastAsiaTheme="minorHAnsi"/>
      <w:lang w:eastAsia="en-US"/>
    </w:rPr>
  </w:style>
  <w:style w:type="paragraph" w:customStyle="1" w:styleId="BE71BAA9B51849A282108DD51E573A1520">
    <w:name w:val="BE71BAA9B51849A282108DD51E573A1520"/>
    <w:rsid w:val="002B62F0"/>
    <w:rPr>
      <w:rFonts w:eastAsiaTheme="minorHAnsi"/>
      <w:lang w:eastAsia="en-US"/>
    </w:rPr>
  </w:style>
  <w:style w:type="paragraph" w:customStyle="1" w:styleId="71D7454D7EA44E4297838C4E701174B520">
    <w:name w:val="71D7454D7EA44E4297838C4E701174B520"/>
    <w:rsid w:val="002B62F0"/>
    <w:rPr>
      <w:rFonts w:eastAsiaTheme="minorHAnsi"/>
      <w:lang w:eastAsia="en-US"/>
    </w:rPr>
  </w:style>
  <w:style w:type="paragraph" w:customStyle="1" w:styleId="213B24D2E3A849A0A47BC90C8937254D20">
    <w:name w:val="213B24D2E3A849A0A47BC90C8937254D20"/>
    <w:rsid w:val="002B62F0"/>
    <w:rPr>
      <w:rFonts w:eastAsiaTheme="minorHAnsi"/>
      <w:lang w:eastAsia="en-US"/>
    </w:rPr>
  </w:style>
  <w:style w:type="paragraph" w:customStyle="1" w:styleId="81C75FFFF9964379A7FE97237A6BD8D320">
    <w:name w:val="81C75FFFF9964379A7FE97237A6BD8D320"/>
    <w:rsid w:val="002B62F0"/>
    <w:rPr>
      <w:rFonts w:eastAsiaTheme="minorHAnsi"/>
      <w:lang w:eastAsia="en-US"/>
    </w:rPr>
  </w:style>
  <w:style w:type="paragraph" w:customStyle="1" w:styleId="682CC781F2A6431C8EFBEFD3861F718F20">
    <w:name w:val="682CC781F2A6431C8EFBEFD3861F718F20"/>
    <w:rsid w:val="002B62F0"/>
    <w:rPr>
      <w:rFonts w:eastAsiaTheme="minorHAnsi"/>
      <w:lang w:eastAsia="en-US"/>
    </w:rPr>
  </w:style>
  <w:style w:type="paragraph" w:customStyle="1" w:styleId="0184485DEE4043858A32C0B978575B9E19">
    <w:name w:val="0184485DEE4043858A32C0B978575B9E19"/>
    <w:rsid w:val="002B62F0"/>
    <w:rPr>
      <w:rFonts w:eastAsiaTheme="minorHAnsi"/>
      <w:lang w:eastAsia="en-US"/>
    </w:rPr>
  </w:style>
  <w:style w:type="paragraph" w:customStyle="1" w:styleId="F8A3DA611FA14BF5AC385DA83234A05019">
    <w:name w:val="F8A3DA611FA14BF5AC385DA83234A05019"/>
    <w:rsid w:val="002B62F0"/>
    <w:rPr>
      <w:rFonts w:eastAsiaTheme="minorHAnsi"/>
      <w:lang w:eastAsia="en-US"/>
    </w:rPr>
  </w:style>
  <w:style w:type="paragraph" w:customStyle="1" w:styleId="36E20361783F46A68BC926091510E9F620">
    <w:name w:val="36E20361783F46A68BC926091510E9F620"/>
    <w:rsid w:val="002B62F0"/>
    <w:rPr>
      <w:rFonts w:eastAsiaTheme="minorHAnsi"/>
      <w:lang w:eastAsia="en-US"/>
    </w:rPr>
  </w:style>
  <w:style w:type="paragraph" w:customStyle="1" w:styleId="37F7E65A0BDF4E56B65D51F577BD693B19">
    <w:name w:val="37F7E65A0BDF4E56B65D51F577BD693B19"/>
    <w:rsid w:val="002B62F0"/>
    <w:rPr>
      <w:rFonts w:eastAsiaTheme="minorHAnsi"/>
      <w:lang w:eastAsia="en-US"/>
    </w:rPr>
  </w:style>
  <w:style w:type="paragraph" w:customStyle="1" w:styleId="6B42D37B408C4F4B8CE4AD576B31107019">
    <w:name w:val="6B42D37B408C4F4B8CE4AD576B31107019"/>
    <w:rsid w:val="002B62F0"/>
    <w:rPr>
      <w:rFonts w:eastAsiaTheme="minorHAnsi"/>
      <w:lang w:eastAsia="en-US"/>
    </w:rPr>
  </w:style>
  <w:style w:type="paragraph" w:customStyle="1" w:styleId="D0693A6793514BFAB76ACBC3F98479FE19">
    <w:name w:val="D0693A6793514BFAB76ACBC3F98479FE19"/>
    <w:rsid w:val="002B62F0"/>
    <w:rPr>
      <w:rFonts w:eastAsiaTheme="minorHAnsi"/>
      <w:lang w:eastAsia="en-US"/>
    </w:rPr>
  </w:style>
  <w:style w:type="paragraph" w:customStyle="1" w:styleId="8E987ABCD4AA473097B55D75D793C0E319">
    <w:name w:val="8E987ABCD4AA473097B55D75D793C0E319"/>
    <w:rsid w:val="002B62F0"/>
    <w:rPr>
      <w:rFonts w:eastAsiaTheme="minorHAnsi"/>
      <w:lang w:eastAsia="en-US"/>
    </w:rPr>
  </w:style>
  <w:style w:type="paragraph" w:customStyle="1" w:styleId="EACBFB35D8034EA3B54CC8CC44DD2DBD19">
    <w:name w:val="EACBFB35D8034EA3B54CC8CC44DD2DBD19"/>
    <w:rsid w:val="002B62F0"/>
    <w:rPr>
      <w:rFonts w:eastAsiaTheme="minorHAnsi"/>
      <w:lang w:eastAsia="en-US"/>
    </w:rPr>
  </w:style>
  <w:style w:type="paragraph" w:customStyle="1" w:styleId="1EC386FFD37A4274BF538812C3B5BD7A19">
    <w:name w:val="1EC386FFD37A4274BF538812C3B5BD7A19"/>
    <w:rsid w:val="002B62F0"/>
    <w:rPr>
      <w:rFonts w:eastAsiaTheme="minorHAnsi"/>
      <w:lang w:eastAsia="en-US"/>
    </w:rPr>
  </w:style>
  <w:style w:type="paragraph" w:customStyle="1" w:styleId="4C85A8B09907461BA831D9A9CBDC4C1C19">
    <w:name w:val="4C85A8B09907461BA831D9A9CBDC4C1C19"/>
    <w:rsid w:val="002B62F0"/>
    <w:rPr>
      <w:rFonts w:eastAsiaTheme="minorHAnsi"/>
      <w:lang w:eastAsia="en-US"/>
    </w:rPr>
  </w:style>
  <w:style w:type="paragraph" w:customStyle="1" w:styleId="D601F3C9FDEE4EB1854DABF37870141219">
    <w:name w:val="D601F3C9FDEE4EB1854DABF37870141219"/>
    <w:rsid w:val="002B62F0"/>
    <w:rPr>
      <w:rFonts w:eastAsiaTheme="minorHAnsi"/>
      <w:lang w:eastAsia="en-US"/>
    </w:rPr>
  </w:style>
  <w:style w:type="paragraph" w:customStyle="1" w:styleId="EC4AEE3CBCD94FA6AFF0942312A4AA2E19">
    <w:name w:val="EC4AEE3CBCD94FA6AFF0942312A4AA2E19"/>
    <w:rsid w:val="002B62F0"/>
    <w:rPr>
      <w:rFonts w:eastAsiaTheme="minorHAnsi"/>
      <w:lang w:eastAsia="en-US"/>
    </w:rPr>
  </w:style>
  <w:style w:type="paragraph" w:customStyle="1" w:styleId="79B056E38E9247D48CBB3D22EA07186A19">
    <w:name w:val="79B056E38E9247D48CBB3D22EA07186A19"/>
    <w:rsid w:val="002B62F0"/>
    <w:rPr>
      <w:rFonts w:eastAsiaTheme="minorHAnsi"/>
      <w:lang w:eastAsia="en-US"/>
    </w:rPr>
  </w:style>
  <w:style w:type="paragraph" w:customStyle="1" w:styleId="E9FEA0E00DC44605ADDDE4A0025720EE19">
    <w:name w:val="E9FEA0E00DC44605ADDDE4A0025720EE19"/>
    <w:rsid w:val="002B62F0"/>
    <w:rPr>
      <w:rFonts w:eastAsiaTheme="minorHAnsi"/>
      <w:lang w:eastAsia="en-US"/>
    </w:rPr>
  </w:style>
  <w:style w:type="paragraph" w:customStyle="1" w:styleId="1639D2EA069F46AD83B938EC10AF39B619">
    <w:name w:val="1639D2EA069F46AD83B938EC10AF39B619"/>
    <w:rsid w:val="002B62F0"/>
    <w:rPr>
      <w:rFonts w:eastAsiaTheme="minorHAnsi"/>
      <w:lang w:eastAsia="en-US"/>
    </w:rPr>
  </w:style>
  <w:style w:type="paragraph" w:customStyle="1" w:styleId="EC0A2C84DAAE422A9A9CDAC8965D571519">
    <w:name w:val="EC0A2C84DAAE422A9A9CDAC8965D571519"/>
    <w:rsid w:val="002B62F0"/>
    <w:rPr>
      <w:rFonts w:eastAsiaTheme="minorHAnsi"/>
      <w:lang w:eastAsia="en-US"/>
    </w:rPr>
  </w:style>
  <w:style w:type="paragraph" w:customStyle="1" w:styleId="A4C6233C775C497A9411DA849FD2939D19">
    <w:name w:val="A4C6233C775C497A9411DA849FD2939D19"/>
    <w:rsid w:val="002B62F0"/>
    <w:rPr>
      <w:rFonts w:eastAsiaTheme="minorHAnsi"/>
      <w:lang w:eastAsia="en-US"/>
    </w:rPr>
  </w:style>
  <w:style w:type="paragraph" w:customStyle="1" w:styleId="8846FA10CF00448DAD7F76800A81899719">
    <w:name w:val="8846FA10CF00448DAD7F76800A81899719"/>
    <w:rsid w:val="002B62F0"/>
    <w:rPr>
      <w:rFonts w:eastAsiaTheme="minorHAnsi"/>
      <w:lang w:eastAsia="en-US"/>
    </w:rPr>
  </w:style>
  <w:style w:type="paragraph" w:customStyle="1" w:styleId="83C13B923B0B441AAC3666B049AE8EFB7">
    <w:name w:val="83C13B923B0B441AAC3666B049AE8EFB7"/>
    <w:rsid w:val="002B62F0"/>
    <w:rPr>
      <w:rFonts w:eastAsiaTheme="minorHAnsi"/>
      <w:lang w:eastAsia="en-US"/>
    </w:rPr>
  </w:style>
  <w:style w:type="paragraph" w:customStyle="1" w:styleId="B6C5E5676EDA4B94829EB0C87CC6BBD17">
    <w:name w:val="B6C5E5676EDA4B94829EB0C87CC6BBD17"/>
    <w:rsid w:val="002B62F0"/>
    <w:rPr>
      <w:rFonts w:eastAsiaTheme="minorHAnsi"/>
      <w:lang w:eastAsia="en-US"/>
    </w:rPr>
  </w:style>
  <w:style w:type="paragraph" w:customStyle="1" w:styleId="917FC2A00B084A1BAEBBCD18B1A8A1EB7">
    <w:name w:val="917FC2A00B084A1BAEBBCD18B1A8A1EB7"/>
    <w:rsid w:val="002B62F0"/>
    <w:rPr>
      <w:rFonts w:eastAsiaTheme="minorHAnsi"/>
      <w:lang w:eastAsia="en-US"/>
    </w:rPr>
  </w:style>
  <w:style w:type="paragraph" w:customStyle="1" w:styleId="286DD8BFF56647B28E8E5F7B6A5318CC6">
    <w:name w:val="286DD8BFF56647B28E8E5F7B6A5318CC6"/>
    <w:rsid w:val="002B62F0"/>
    <w:rPr>
      <w:rFonts w:eastAsiaTheme="minorHAnsi"/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MOD-21_PROGETTO FORMATIVO INTERNO</Template>
  <TotalTime>40</TotalTime>
  <Pages>3</Pages>
  <Words>1166</Words>
  <Characters>6648</Characters>
  <Application>Microsoft Office Word</Application>
  <DocSecurity>0</DocSecurity>
  <Lines>55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pcuni1</dc:creator>
  <cp:lastModifiedBy>pcuni1</cp:lastModifiedBy>
  <cp:revision>1</cp:revision>
  <dcterms:created xsi:type="dcterms:W3CDTF">2015-03-05T07:55:00Z</dcterms:created>
  <dcterms:modified xsi:type="dcterms:W3CDTF">2015-03-05T08:40:00Z</dcterms:modified>
</cp:coreProperties>
</file>